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4BEE" w:rsidRPr="0035598B" w:rsidRDefault="00072088" w:rsidP="00D26DE6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35598B">
        <w:rPr>
          <w:rFonts w:ascii="Comic Sans MS" w:hAnsi="Comic Sans MS"/>
          <w:sz w:val="28"/>
          <w:szCs w:val="28"/>
          <w:u w:val="single"/>
        </w:rPr>
        <w:t>Year 2 Learning Log</w:t>
      </w:r>
    </w:p>
    <w:p w:rsidR="00B65D25" w:rsidRDefault="00F55985" w:rsidP="00D83095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35598B">
        <w:rPr>
          <w:rFonts w:ascii="Comic Sans MS" w:hAnsi="Comic Sans MS"/>
          <w:sz w:val="28"/>
          <w:szCs w:val="28"/>
          <w:u w:val="single"/>
        </w:rPr>
        <w:t>w/</w:t>
      </w:r>
      <w:proofErr w:type="gramStart"/>
      <w:r w:rsidRPr="0035598B">
        <w:rPr>
          <w:rFonts w:ascii="Comic Sans MS" w:hAnsi="Comic Sans MS"/>
          <w:sz w:val="28"/>
          <w:szCs w:val="28"/>
          <w:u w:val="single"/>
        </w:rPr>
        <w:t xml:space="preserve">b </w:t>
      </w:r>
      <w:r w:rsidR="00097D35" w:rsidRPr="0035598B">
        <w:rPr>
          <w:rFonts w:ascii="Comic Sans MS" w:hAnsi="Comic Sans MS"/>
          <w:sz w:val="28"/>
          <w:szCs w:val="28"/>
          <w:u w:val="single"/>
        </w:rPr>
        <w:t xml:space="preserve"> </w:t>
      </w:r>
      <w:r w:rsidR="00FD7B6E">
        <w:rPr>
          <w:rFonts w:ascii="Comic Sans MS" w:hAnsi="Comic Sans MS"/>
          <w:sz w:val="28"/>
          <w:szCs w:val="28"/>
          <w:u w:val="single"/>
        </w:rPr>
        <w:t>25</w:t>
      </w:r>
      <w:r w:rsidR="00470ADB" w:rsidRPr="0035598B">
        <w:rPr>
          <w:rFonts w:ascii="Comic Sans MS" w:hAnsi="Comic Sans MS"/>
          <w:sz w:val="28"/>
          <w:szCs w:val="28"/>
          <w:u w:val="single"/>
        </w:rPr>
        <w:t>th</w:t>
      </w:r>
      <w:proofErr w:type="gramEnd"/>
      <w:r w:rsidR="00F04B8E" w:rsidRPr="0035598B">
        <w:rPr>
          <w:rFonts w:ascii="Comic Sans MS" w:hAnsi="Comic Sans MS"/>
          <w:sz w:val="28"/>
          <w:szCs w:val="28"/>
          <w:u w:val="single"/>
        </w:rPr>
        <w:t xml:space="preserve"> </w:t>
      </w:r>
      <w:r w:rsidR="00D83095">
        <w:rPr>
          <w:rFonts w:ascii="Comic Sans MS" w:hAnsi="Comic Sans MS"/>
          <w:sz w:val="28"/>
          <w:szCs w:val="28"/>
          <w:u w:val="single"/>
        </w:rPr>
        <w:t>June</w:t>
      </w:r>
      <w:r w:rsidR="0030549E" w:rsidRPr="0035598B">
        <w:rPr>
          <w:rFonts w:ascii="Comic Sans MS" w:hAnsi="Comic Sans MS"/>
          <w:sz w:val="28"/>
          <w:szCs w:val="28"/>
          <w:u w:val="single"/>
        </w:rPr>
        <w:t xml:space="preserve"> 2018</w:t>
      </w:r>
    </w:p>
    <w:p w:rsidR="00D26DE6" w:rsidRPr="0035598B" w:rsidRDefault="00D26DE6" w:rsidP="00D83095">
      <w:pPr>
        <w:jc w:val="center"/>
        <w:rPr>
          <w:rFonts w:ascii="Comic Sans MS" w:hAnsi="Comic Sans MS"/>
          <w:sz w:val="28"/>
          <w:szCs w:val="28"/>
          <w:u w:val="single"/>
        </w:rPr>
      </w:pPr>
    </w:p>
    <w:p w:rsidR="009756D7" w:rsidRDefault="009756D7" w:rsidP="009756D7">
      <w:pPr>
        <w:jc w:val="center"/>
        <w:rPr>
          <w:rFonts w:ascii="Comic Sans MS" w:hAnsi="Comic Sans MS"/>
          <w:sz w:val="24"/>
          <w:szCs w:val="24"/>
        </w:rPr>
      </w:pPr>
    </w:p>
    <w:p w:rsidR="009756D7" w:rsidRPr="009756D7" w:rsidRDefault="009756D7" w:rsidP="009756D7">
      <w:pPr>
        <w:rPr>
          <w:rFonts w:ascii="Comic Sans MS" w:hAnsi="Comic Sans MS"/>
          <w:sz w:val="24"/>
          <w:szCs w:val="24"/>
        </w:rPr>
      </w:pPr>
      <w:proofErr w:type="spellStart"/>
      <w:r w:rsidRPr="009756D7">
        <w:rPr>
          <w:rFonts w:ascii="Comic Sans MS" w:hAnsi="Comic Sans MS"/>
          <w:b/>
          <w:sz w:val="24"/>
          <w:szCs w:val="24"/>
        </w:rPr>
        <w:t>Activelearn</w:t>
      </w:r>
      <w:proofErr w:type="spellEnd"/>
      <w:r w:rsidR="00FD7B6E">
        <w:rPr>
          <w:rFonts w:ascii="Comic Sans MS" w:hAnsi="Comic Sans MS"/>
          <w:sz w:val="24"/>
          <w:szCs w:val="24"/>
        </w:rPr>
        <w:t xml:space="preserve">: I have put some new games onto your account this week. Remember you can also go on </w:t>
      </w:r>
      <w:proofErr w:type="spellStart"/>
      <w:r w:rsidR="00FD7B6E">
        <w:rPr>
          <w:rFonts w:ascii="Comic Sans MS" w:hAnsi="Comic Sans MS"/>
          <w:sz w:val="24"/>
          <w:szCs w:val="24"/>
        </w:rPr>
        <w:t>Hwb</w:t>
      </w:r>
      <w:proofErr w:type="spellEnd"/>
      <w:r w:rsidR="00FD7B6E">
        <w:rPr>
          <w:rFonts w:ascii="Comic Sans MS" w:hAnsi="Comic Sans MS"/>
          <w:sz w:val="24"/>
          <w:szCs w:val="24"/>
        </w:rPr>
        <w:t xml:space="preserve"> J2 Blast to practise your reading and spelling skills </w:t>
      </w:r>
    </w:p>
    <w:p w:rsidR="009756D7" w:rsidRPr="009756D7" w:rsidRDefault="009756D7" w:rsidP="009756D7">
      <w:pPr>
        <w:rPr>
          <w:rFonts w:ascii="Comic Sans MS" w:hAnsi="Comic Sans MS"/>
          <w:b/>
          <w:sz w:val="28"/>
          <w:szCs w:val="28"/>
        </w:rPr>
      </w:pPr>
      <w:r w:rsidRPr="009756D7"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7EFA3018" wp14:editId="5F141642">
            <wp:simplePos x="0" y="0"/>
            <wp:positionH relativeFrom="column">
              <wp:posOffset>1663700</wp:posOffset>
            </wp:positionH>
            <wp:positionV relativeFrom="paragraph">
              <wp:posOffset>381000</wp:posOffset>
            </wp:positionV>
            <wp:extent cx="466725" cy="422275"/>
            <wp:effectExtent l="0" t="0" r="9525" b="0"/>
            <wp:wrapSquare wrapText="bothSides"/>
            <wp:docPr id="1" name="Picture 1" descr="C:\Users\home\AppData\Local\Microsoft\Windows\INetCache\IE\EXZKQP8B\camera-clipart-black-and-white-png-black-camera-md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\AppData\Local\Microsoft\Windows\INetCache\IE\EXZKQP8B\camera-clipart-black-and-white-png-black-camera-md[1]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2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756D7" w:rsidRPr="009756D7" w:rsidRDefault="009756D7" w:rsidP="009756D7">
      <w:pPr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 xml:space="preserve">                            </w:t>
      </w:r>
      <w:r w:rsidRPr="009756D7">
        <w:rPr>
          <w:rFonts w:ascii="Comic Sans MS" w:hAnsi="Comic Sans MS"/>
          <w:b/>
          <w:sz w:val="24"/>
          <w:szCs w:val="24"/>
          <w:u w:val="single"/>
        </w:rPr>
        <w:t>Photographs</w:t>
      </w:r>
    </w:p>
    <w:p w:rsidR="006766AB" w:rsidRPr="009756D7" w:rsidRDefault="00FD7B6E" w:rsidP="006766AB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If you have not yet been able to send in a photograph of your child when he/she was younger, please send it in </w:t>
      </w:r>
      <w:proofErr w:type="gramStart"/>
      <w:r>
        <w:rPr>
          <w:rFonts w:ascii="Comic Sans MS" w:hAnsi="Comic Sans MS"/>
          <w:sz w:val="24"/>
          <w:szCs w:val="24"/>
        </w:rPr>
        <w:t>asap</w:t>
      </w:r>
      <w:proofErr w:type="gramEnd"/>
      <w:r>
        <w:rPr>
          <w:rFonts w:ascii="Comic Sans MS" w:hAnsi="Comic Sans MS"/>
          <w:sz w:val="24"/>
          <w:szCs w:val="24"/>
        </w:rPr>
        <w:t>. You can send it electronically to the school admin address, with the subject ‘FAO Mrs Welsh’</w:t>
      </w:r>
      <w:r w:rsidR="006766AB" w:rsidRPr="009756D7">
        <w:rPr>
          <w:rFonts w:ascii="Comic Sans MS" w:hAnsi="Comic Sans MS"/>
          <w:sz w:val="24"/>
          <w:szCs w:val="24"/>
          <w:vertAlign w:val="superscript"/>
        </w:rPr>
        <w:t xml:space="preserve"> </w:t>
      </w:r>
      <w:r w:rsidR="006766AB" w:rsidRPr="009756D7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 xml:space="preserve"> </w:t>
      </w:r>
      <w:proofErr w:type="gramStart"/>
      <w:r w:rsidR="006766AB" w:rsidRPr="009756D7">
        <w:rPr>
          <w:rFonts w:ascii="Comic Sans MS" w:hAnsi="Comic Sans MS"/>
          <w:sz w:val="24"/>
          <w:szCs w:val="24"/>
        </w:rPr>
        <w:t>Many</w:t>
      </w:r>
      <w:proofErr w:type="gramEnd"/>
      <w:r w:rsidR="006766AB" w:rsidRPr="009756D7">
        <w:rPr>
          <w:rFonts w:ascii="Comic Sans MS" w:hAnsi="Comic Sans MS"/>
          <w:sz w:val="24"/>
          <w:szCs w:val="24"/>
        </w:rPr>
        <w:t xml:space="preserve"> thanks</w:t>
      </w:r>
    </w:p>
    <w:p w:rsidR="00FD7B6E" w:rsidRDefault="00FD7B6E" w:rsidP="009756D7">
      <w:pPr>
        <w:jc w:val="center"/>
        <w:rPr>
          <w:rFonts w:ascii="Comic Sans MS" w:hAnsi="Comic Sans MS"/>
          <w:b/>
          <w:sz w:val="24"/>
          <w:szCs w:val="24"/>
          <w:u w:val="single"/>
        </w:rPr>
      </w:pPr>
    </w:p>
    <w:p w:rsidR="00FD7B6E" w:rsidRDefault="00FD7B6E" w:rsidP="009756D7">
      <w:pPr>
        <w:jc w:val="center"/>
        <w:rPr>
          <w:rFonts w:ascii="Comic Sans MS" w:hAnsi="Comic Sans MS"/>
          <w:b/>
          <w:sz w:val="24"/>
          <w:szCs w:val="24"/>
          <w:u w:val="single"/>
        </w:rPr>
      </w:pPr>
    </w:p>
    <w:p w:rsidR="006766AB" w:rsidRPr="009756D7" w:rsidRDefault="006766AB" w:rsidP="009756D7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9756D7">
        <w:rPr>
          <w:rFonts w:ascii="Comic Sans MS" w:hAnsi="Comic Sans MS"/>
          <w:b/>
          <w:sz w:val="24"/>
          <w:szCs w:val="24"/>
          <w:u w:val="single"/>
        </w:rPr>
        <w:t>Year 2 Graduation Assembly</w:t>
      </w:r>
    </w:p>
    <w:p w:rsidR="006766AB" w:rsidRPr="009756D7" w:rsidRDefault="006766AB" w:rsidP="006766AB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9756D7">
        <w:rPr>
          <w:rFonts w:ascii="Comic Sans MS" w:hAnsi="Comic Sans MS"/>
          <w:b/>
          <w:sz w:val="24"/>
          <w:szCs w:val="24"/>
          <w:u w:val="single"/>
        </w:rPr>
        <w:t>Friday 6th July 2pm</w:t>
      </w:r>
    </w:p>
    <w:p w:rsidR="00FD7B6E" w:rsidRPr="00FD7B6E" w:rsidRDefault="00FD7B6E" w:rsidP="009756D7">
      <w:pPr>
        <w:jc w:val="center"/>
        <w:rPr>
          <w:rFonts w:ascii="Comic Sans MS" w:hAnsi="Comic Sans MS"/>
          <w:sz w:val="24"/>
          <w:szCs w:val="24"/>
        </w:rPr>
      </w:pPr>
    </w:p>
    <w:p w:rsidR="00FD7B6E" w:rsidRPr="00FD7B6E" w:rsidRDefault="00FD7B6E" w:rsidP="00FD7B6E">
      <w:pPr>
        <w:rPr>
          <w:rFonts w:ascii="Comic Sans MS" w:hAnsi="Comic Sans MS"/>
          <w:sz w:val="24"/>
          <w:szCs w:val="24"/>
        </w:rPr>
      </w:pPr>
      <w:r w:rsidRPr="00FD7B6E">
        <w:rPr>
          <w:rFonts w:ascii="Comic Sans MS" w:hAnsi="Comic Sans MS"/>
          <w:sz w:val="24"/>
          <w:szCs w:val="24"/>
        </w:rPr>
        <w:t xml:space="preserve">As this is a celebration assembly, Year 2 may bring party clothes to change into. </w:t>
      </w:r>
    </w:p>
    <w:p w:rsidR="006766AB" w:rsidRPr="00FD7B6E" w:rsidRDefault="006766AB" w:rsidP="00FD7B6E">
      <w:pPr>
        <w:rPr>
          <w:rFonts w:ascii="Comic Sans MS" w:hAnsi="Comic Sans MS"/>
          <w:sz w:val="24"/>
          <w:szCs w:val="24"/>
        </w:rPr>
      </w:pPr>
      <w:r w:rsidRPr="00FD7B6E">
        <w:rPr>
          <w:rFonts w:ascii="Comic Sans MS" w:hAnsi="Comic Sans MS"/>
          <w:sz w:val="24"/>
          <w:szCs w:val="24"/>
        </w:rPr>
        <w:t xml:space="preserve">You are warmly invited to stay for light refreshments afterwards (any donations </w:t>
      </w:r>
      <w:r w:rsidR="00FD7B6E" w:rsidRPr="00FD7B6E">
        <w:rPr>
          <w:rFonts w:ascii="Comic Sans MS" w:hAnsi="Comic Sans MS"/>
          <w:sz w:val="24"/>
          <w:szCs w:val="24"/>
        </w:rPr>
        <w:t xml:space="preserve">of cakes/biscuits would be </w:t>
      </w:r>
      <w:r w:rsidRPr="00FD7B6E">
        <w:rPr>
          <w:rFonts w:ascii="Comic Sans MS" w:hAnsi="Comic Sans MS"/>
          <w:sz w:val="24"/>
          <w:szCs w:val="24"/>
        </w:rPr>
        <w:t>gratefully accepted!)</w:t>
      </w:r>
    </w:p>
    <w:p w:rsidR="00C760FC" w:rsidRPr="00C760FC" w:rsidRDefault="006766AB" w:rsidP="006766AB">
      <w:pPr>
        <w:rPr>
          <w:rFonts w:ascii="Comic Sans MS" w:hAnsi="Comic Sans MS"/>
        </w:rPr>
      </w:pPr>
      <w:r w:rsidRPr="006766AB">
        <w:rPr>
          <w:rFonts w:ascii="Comic Sans MS" w:hAnsi="Comic Sans MS"/>
        </w:rPr>
        <w:t xml:space="preserve">  </w:t>
      </w:r>
    </w:p>
    <w:p w:rsidR="008033FD" w:rsidRPr="008033FD" w:rsidRDefault="008033FD" w:rsidP="008033FD">
      <w:pPr>
        <w:ind w:left="1200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 xml:space="preserve"> </w:t>
      </w:r>
      <w:bookmarkStart w:id="0" w:name="_GoBack"/>
      <w:bookmarkEnd w:id="0"/>
    </w:p>
    <w:sectPr w:rsidR="008033FD" w:rsidRPr="008033FD" w:rsidSect="00D26DE6">
      <w:pgSz w:w="11906" w:h="16838"/>
      <w:pgMar w:top="540" w:right="1440" w:bottom="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1232F4"/>
    <w:multiLevelType w:val="hybridMultilevel"/>
    <w:tmpl w:val="880A5BD6"/>
    <w:lvl w:ilvl="0" w:tplc="0809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1" w15:restartNumberingAfterBreak="0">
    <w:nsid w:val="4B21069F"/>
    <w:multiLevelType w:val="hybridMultilevel"/>
    <w:tmpl w:val="4006A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090573"/>
    <w:multiLevelType w:val="hybridMultilevel"/>
    <w:tmpl w:val="756E5930"/>
    <w:lvl w:ilvl="0" w:tplc="0809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3" w15:restartNumberingAfterBreak="0">
    <w:nsid w:val="56BF2456"/>
    <w:multiLevelType w:val="hybridMultilevel"/>
    <w:tmpl w:val="BBBE080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B8301AB"/>
    <w:multiLevelType w:val="hybridMultilevel"/>
    <w:tmpl w:val="9C86562A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69B7AC3"/>
    <w:multiLevelType w:val="hybridMultilevel"/>
    <w:tmpl w:val="9768F8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E9A4056"/>
    <w:multiLevelType w:val="hybridMultilevel"/>
    <w:tmpl w:val="4274AD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2088"/>
    <w:rsid w:val="000411FC"/>
    <w:rsid w:val="00067235"/>
    <w:rsid w:val="00072088"/>
    <w:rsid w:val="00097D35"/>
    <w:rsid w:val="000F18E0"/>
    <w:rsid w:val="00110AA9"/>
    <w:rsid w:val="001725F2"/>
    <w:rsid w:val="001B29F0"/>
    <w:rsid w:val="00236525"/>
    <w:rsid w:val="002E6C77"/>
    <w:rsid w:val="002F361D"/>
    <w:rsid w:val="0030549E"/>
    <w:rsid w:val="00330354"/>
    <w:rsid w:val="0035598B"/>
    <w:rsid w:val="00373BCC"/>
    <w:rsid w:val="003847CA"/>
    <w:rsid w:val="00386C97"/>
    <w:rsid w:val="003C4BFB"/>
    <w:rsid w:val="00424097"/>
    <w:rsid w:val="00470ADB"/>
    <w:rsid w:val="004B7E4E"/>
    <w:rsid w:val="005309CB"/>
    <w:rsid w:val="00585ADE"/>
    <w:rsid w:val="006445D6"/>
    <w:rsid w:val="00663FE2"/>
    <w:rsid w:val="006766AB"/>
    <w:rsid w:val="006E7362"/>
    <w:rsid w:val="007209FF"/>
    <w:rsid w:val="007500B0"/>
    <w:rsid w:val="00794902"/>
    <w:rsid w:val="007A0C8E"/>
    <w:rsid w:val="008033FD"/>
    <w:rsid w:val="00844E3F"/>
    <w:rsid w:val="0091314F"/>
    <w:rsid w:val="00942079"/>
    <w:rsid w:val="009756D7"/>
    <w:rsid w:val="009816DB"/>
    <w:rsid w:val="009851FC"/>
    <w:rsid w:val="009926F7"/>
    <w:rsid w:val="009A48E3"/>
    <w:rsid w:val="009A651C"/>
    <w:rsid w:val="009C18BD"/>
    <w:rsid w:val="009C7E80"/>
    <w:rsid w:val="00A416E6"/>
    <w:rsid w:val="00AF17A1"/>
    <w:rsid w:val="00AF38C8"/>
    <w:rsid w:val="00B323A4"/>
    <w:rsid w:val="00B622C9"/>
    <w:rsid w:val="00B65D25"/>
    <w:rsid w:val="00B80749"/>
    <w:rsid w:val="00BB4321"/>
    <w:rsid w:val="00BD4292"/>
    <w:rsid w:val="00BD4F2D"/>
    <w:rsid w:val="00C45619"/>
    <w:rsid w:val="00C760FC"/>
    <w:rsid w:val="00C830A5"/>
    <w:rsid w:val="00C9036E"/>
    <w:rsid w:val="00D06C74"/>
    <w:rsid w:val="00D2259B"/>
    <w:rsid w:val="00D26DE6"/>
    <w:rsid w:val="00D83095"/>
    <w:rsid w:val="00DF3202"/>
    <w:rsid w:val="00E6534C"/>
    <w:rsid w:val="00E67F4B"/>
    <w:rsid w:val="00ED17CA"/>
    <w:rsid w:val="00F04B8E"/>
    <w:rsid w:val="00F46599"/>
    <w:rsid w:val="00F55985"/>
    <w:rsid w:val="00F62796"/>
    <w:rsid w:val="00FD7B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E8CBA52-27CE-41D5-B5BE-CF13CBD44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72088"/>
    <w:pPr>
      <w:spacing w:after="0" w:line="240" w:lineRule="auto"/>
    </w:pPr>
    <w:rPr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07208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465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65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368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43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9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869D0178</Template>
  <TotalTime>1</TotalTime>
  <Pages>1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Teacher</cp:lastModifiedBy>
  <cp:revision>2</cp:revision>
  <cp:lastPrinted>2017-09-26T20:51:00Z</cp:lastPrinted>
  <dcterms:created xsi:type="dcterms:W3CDTF">2018-06-29T12:02:00Z</dcterms:created>
  <dcterms:modified xsi:type="dcterms:W3CDTF">2018-06-29T12:02:00Z</dcterms:modified>
</cp:coreProperties>
</file>