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86C" w:rsidRPr="00920046" w:rsidRDefault="002875DA" w:rsidP="00A521C4">
      <w:pPr>
        <w:jc w:val="center"/>
        <w:rPr>
          <w:rFonts w:ascii="Comic Sans MS" w:hAnsi="Comic Sans MS"/>
          <w:u w:val="single"/>
        </w:rPr>
      </w:pPr>
      <w:r w:rsidRPr="00920046">
        <w:rPr>
          <w:rFonts w:ascii="Comic Sans MS" w:hAnsi="Comic Sans MS"/>
          <w:u w:val="single"/>
        </w:rPr>
        <w:t>Year</w:t>
      </w:r>
      <w:r w:rsidR="00915E00">
        <w:rPr>
          <w:rFonts w:ascii="Comic Sans MS" w:hAnsi="Comic Sans MS"/>
          <w:u w:val="single"/>
        </w:rPr>
        <w:t xml:space="preserve"> 1</w:t>
      </w:r>
      <w:r w:rsidR="00A521C4" w:rsidRPr="00920046">
        <w:rPr>
          <w:rFonts w:ascii="Comic Sans MS" w:hAnsi="Comic Sans MS"/>
          <w:u w:val="single"/>
        </w:rPr>
        <w:t xml:space="preserve"> Learning Log</w:t>
      </w:r>
    </w:p>
    <w:p w:rsidR="00915E00" w:rsidRDefault="00A521C4" w:rsidP="00E10802">
      <w:pPr>
        <w:jc w:val="center"/>
        <w:rPr>
          <w:rFonts w:ascii="Comic Sans MS" w:hAnsi="Comic Sans MS"/>
          <w:u w:val="single"/>
        </w:rPr>
      </w:pPr>
      <w:r w:rsidRPr="00920046">
        <w:rPr>
          <w:rFonts w:ascii="Comic Sans MS" w:hAnsi="Comic Sans MS"/>
          <w:u w:val="single"/>
        </w:rPr>
        <w:t xml:space="preserve">Week Beginning </w:t>
      </w:r>
      <w:r w:rsidR="00BD2C35">
        <w:rPr>
          <w:rFonts w:ascii="Comic Sans MS" w:hAnsi="Comic Sans MS"/>
          <w:u w:val="single"/>
        </w:rPr>
        <w:t xml:space="preserve">Monday </w:t>
      </w:r>
      <w:r w:rsidR="007143E0">
        <w:rPr>
          <w:rFonts w:ascii="Comic Sans MS" w:hAnsi="Comic Sans MS"/>
          <w:u w:val="single"/>
        </w:rPr>
        <w:t>9</w:t>
      </w:r>
      <w:r w:rsidR="007143E0" w:rsidRPr="007143E0">
        <w:rPr>
          <w:rFonts w:ascii="Comic Sans MS" w:hAnsi="Comic Sans MS"/>
          <w:u w:val="single"/>
          <w:vertAlign w:val="superscript"/>
        </w:rPr>
        <w:t>th</w:t>
      </w:r>
      <w:r w:rsidR="000879D3">
        <w:rPr>
          <w:rFonts w:ascii="Comic Sans MS" w:hAnsi="Comic Sans MS"/>
          <w:u w:val="single"/>
        </w:rPr>
        <w:t xml:space="preserve"> March</w:t>
      </w:r>
      <w:r w:rsidR="00924E14">
        <w:rPr>
          <w:rFonts w:ascii="Comic Sans MS" w:hAnsi="Comic Sans MS"/>
          <w:u w:val="single"/>
        </w:rPr>
        <w:t xml:space="preserve"> </w:t>
      </w:r>
      <w:r w:rsidR="00FD5ACD">
        <w:rPr>
          <w:rFonts w:ascii="Comic Sans MS" w:hAnsi="Comic Sans MS"/>
          <w:u w:val="single"/>
        </w:rPr>
        <w:t xml:space="preserve"> </w:t>
      </w:r>
      <w:r w:rsidR="00915E00">
        <w:rPr>
          <w:rFonts w:ascii="Comic Sans MS" w:hAnsi="Comic Sans MS"/>
          <w:u w:val="single"/>
        </w:rPr>
        <w:t xml:space="preserve"> </w:t>
      </w:r>
    </w:p>
    <w:p w:rsidR="00E10802" w:rsidRPr="00E10802" w:rsidRDefault="00E10802" w:rsidP="00E10802">
      <w:pPr>
        <w:jc w:val="center"/>
        <w:rPr>
          <w:rFonts w:ascii="Comic Sans MS" w:hAnsi="Comic Sans MS"/>
          <w:u w:val="single"/>
        </w:rPr>
      </w:pPr>
    </w:p>
    <w:p w:rsidR="007143E0" w:rsidRDefault="00915E00" w:rsidP="00353841">
      <w:pPr>
        <w:rPr>
          <w:rFonts w:ascii="Comic Sans MS" w:hAnsi="Comic Sans MS"/>
          <w:b/>
          <w:u w:val="single"/>
        </w:rPr>
      </w:pPr>
      <w:r>
        <w:rPr>
          <w:rFonts w:ascii="Comic Sans MS" w:hAnsi="Comic Sans MS"/>
          <w:b/>
          <w:u w:val="single"/>
        </w:rPr>
        <w:t>Literacy</w:t>
      </w:r>
    </w:p>
    <w:p w:rsidR="00FA312D" w:rsidRPr="00C95886" w:rsidRDefault="00C95886" w:rsidP="00353841">
      <w:pPr>
        <w:rPr>
          <w:rFonts w:ascii="Comic Sans MS" w:hAnsi="Comic Sans MS"/>
        </w:rPr>
      </w:pPr>
      <w:r w:rsidRPr="00C95886">
        <w:rPr>
          <w:rFonts w:ascii="Comic Sans MS" w:hAnsi="Comic Sans MS"/>
        </w:rPr>
        <w:t>Complete the adjectives sheet.</w:t>
      </w:r>
    </w:p>
    <w:p w:rsidR="00C95886" w:rsidRPr="00C95886" w:rsidRDefault="00C95886" w:rsidP="00353841">
      <w:pPr>
        <w:rPr>
          <w:rFonts w:ascii="Comic Sans MS" w:hAnsi="Comic Sans MS"/>
        </w:rPr>
      </w:pPr>
      <w:r w:rsidRPr="00C95886">
        <w:rPr>
          <w:rFonts w:ascii="Comic Sans MS" w:hAnsi="Comic Sans MS"/>
        </w:rPr>
        <w:t>Can you write 3 sentences to describe a snake?</w:t>
      </w:r>
    </w:p>
    <w:p w:rsidR="00666063" w:rsidRPr="00773B0D" w:rsidRDefault="00666063" w:rsidP="00353841">
      <w:pPr>
        <w:rPr>
          <w:rFonts w:ascii="Comic Sans MS" w:hAnsi="Comic Sans MS"/>
        </w:rPr>
      </w:pPr>
      <w:bookmarkStart w:id="0" w:name="_GoBack"/>
      <w:bookmarkEnd w:id="0"/>
    </w:p>
    <w:p w:rsidR="007143E0" w:rsidRDefault="00ED154E" w:rsidP="00084DBF">
      <w:pPr>
        <w:spacing w:before="120" w:after="120" w:line="240" w:lineRule="auto"/>
        <w:rPr>
          <w:rFonts w:ascii="Comic Sans MS" w:hAnsi="Comic Sans MS"/>
          <w:b/>
          <w:u w:val="single"/>
        </w:rPr>
      </w:pPr>
      <w:r>
        <w:rPr>
          <w:rFonts w:ascii="Comic Sans MS" w:hAnsi="Comic Sans MS"/>
          <w:b/>
          <w:u w:val="single"/>
        </w:rPr>
        <w:t>Maths</w:t>
      </w:r>
    </w:p>
    <w:p w:rsidR="00635AE7" w:rsidRPr="007143E0" w:rsidRDefault="007143E0" w:rsidP="00084DBF">
      <w:pPr>
        <w:spacing w:before="120" w:after="120" w:line="240" w:lineRule="auto"/>
        <w:rPr>
          <w:rFonts w:ascii="Comic Sans MS" w:hAnsi="Comic Sans MS"/>
          <w:b/>
          <w:u w:val="single"/>
        </w:rPr>
      </w:pPr>
      <w:r>
        <w:rPr>
          <w:rFonts w:ascii="Comic Sans MS" w:hAnsi="Comic Sans MS"/>
        </w:rPr>
        <w:t>Use addition (+) and subtraction (-) to show all the ways you can make</w:t>
      </w:r>
      <w:r w:rsidR="00FA312D">
        <w:rPr>
          <w:rFonts w:ascii="Comic Sans MS" w:hAnsi="Comic Sans MS"/>
        </w:rPr>
        <w:t xml:space="preserve">: </w:t>
      </w:r>
      <w:r w:rsidR="00773B0D" w:rsidRPr="00773B0D">
        <w:rPr>
          <w:rFonts w:ascii="Comic Sans MS" w:hAnsi="Comic Sans MS"/>
          <w:b/>
          <w:u w:val="single"/>
        </w:rPr>
        <w:br w:type="textWrapping" w:clear="all"/>
      </w:r>
      <w:r w:rsidRPr="007143E0">
        <w:rPr>
          <w:rFonts w:ascii="Comic Sans MS" w:hAnsi="Comic Sans MS" w:cs="Arial"/>
          <w:color w:val="FF0000"/>
        </w:rPr>
        <w:t>List all the ways to make 5.</w:t>
      </w:r>
    </w:p>
    <w:p w:rsidR="007143E0" w:rsidRPr="007143E0" w:rsidRDefault="007143E0" w:rsidP="00084DBF">
      <w:pPr>
        <w:spacing w:before="120" w:after="120" w:line="240" w:lineRule="auto"/>
        <w:rPr>
          <w:rFonts w:ascii="Comic Sans MS" w:hAnsi="Comic Sans MS" w:cs="Arial"/>
          <w:color w:val="FFC000"/>
        </w:rPr>
      </w:pPr>
      <w:r w:rsidRPr="007143E0">
        <w:rPr>
          <w:rFonts w:ascii="Comic Sans MS" w:hAnsi="Comic Sans MS" w:cs="Arial"/>
          <w:color w:val="FFC000"/>
        </w:rPr>
        <w:t>List all the ways to make 8.</w:t>
      </w:r>
    </w:p>
    <w:p w:rsidR="007143E0" w:rsidRPr="00635AE7" w:rsidRDefault="007143E0" w:rsidP="00084DBF">
      <w:pPr>
        <w:spacing w:before="120" w:after="120" w:line="240" w:lineRule="auto"/>
        <w:rPr>
          <w:rFonts w:ascii="Comic Sans MS" w:hAnsi="Comic Sans MS" w:cs="Arial"/>
          <w:color w:val="00B050"/>
        </w:rPr>
      </w:pPr>
      <w:r>
        <w:rPr>
          <w:rFonts w:ascii="Comic Sans MS" w:hAnsi="Comic Sans MS" w:cs="Arial"/>
          <w:color w:val="00B050"/>
        </w:rPr>
        <w:t>List all the ways to make 9.</w:t>
      </w:r>
    </w:p>
    <w:p w:rsidR="00EC76BD" w:rsidRDefault="00EC76BD" w:rsidP="0095586D">
      <w:pPr>
        <w:spacing w:before="120" w:after="120" w:line="240" w:lineRule="auto"/>
        <w:rPr>
          <w:rFonts w:ascii="Comic Sans MS" w:hAnsi="Comic Sans MS" w:cs="Arial"/>
        </w:rPr>
      </w:pPr>
    </w:p>
    <w:p w:rsidR="00EC76BD" w:rsidRPr="00EC76BD" w:rsidRDefault="00EC76BD" w:rsidP="0095586D">
      <w:pPr>
        <w:spacing w:before="120" w:after="120" w:line="240" w:lineRule="auto"/>
        <w:rPr>
          <w:rFonts w:ascii="Comic Sans MS" w:hAnsi="Comic Sans MS" w:cs="Arial"/>
        </w:rPr>
      </w:pPr>
    </w:p>
    <w:p w:rsidR="00353841" w:rsidRPr="00353841" w:rsidRDefault="00353841" w:rsidP="00353841">
      <w:pPr>
        <w:rPr>
          <w:rFonts w:ascii="Comic Sans MS" w:hAnsi="Comic Sans MS"/>
          <w:b/>
          <w:u w:val="single"/>
        </w:rPr>
      </w:pPr>
      <w:r w:rsidRPr="00353841">
        <w:rPr>
          <w:rFonts w:ascii="Comic Sans MS" w:hAnsi="Comic Sans MS"/>
          <w:b/>
          <w:u w:val="single"/>
        </w:rPr>
        <w:t>Daily reading</w:t>
      </w:r>
    </w:p>
    <w:p w:rsidR="00483144" w:rsidRDefault="00FD5ACD">
      <w:pPr>
        <w:rPr>
          <w:rFonts w:ascii="Comic Sans MS" w:hAnsi="Comic Sans MS"/>
        </w:rPr>
      </w:pPr>
      <w:r>
        <w:rPr>
          <w:rFonts w:ascii="Comic Sans MS" w:hAnsi="Comic Sans MS"/>
        </w:rPr>
        <w:t>It is vital that book bags are brought into school every day so that books can be changed daily and home readers can be given weekly. Without book bags and diaries, this cannot be done. Please remember book bags each day. Many thanks.</w:t>
      </w:r>
    </w:p>
    <w:p w:rsidR="00EC76BD" w:rsidRDefault="00EC76BD">
      <w:pPr>
        <w:rPr>
          <w:rFonts w:ascii="Comic Sans MS" w:hAnsi="Comic Sans MS"/>
        </w:rPr>
      </w:pPr>
    </w:p>
    <w:p w:rsidR="00EC76BD" w:rsidRDefault="00EC76BD">
      <w:pPr>
        <w:rPr>
          <w:rFonts w:ascii="Comic Sans MS" w:hAnsi="Comic Sans MS"/>
        </w:rPr>
      </w:pPr>
    </w:p>
    <w:p w:rsidR="00483144" w:rsidRPr="00483144" w:rsidRDefault="00483144">
      <w:pPr>
        <w:rPr>
          <w:rFonts w:ascii="Comic Sans MS" w:hAnsi="Comic Sans MS"/>
          <w:b/>
          <w:u w:val="single"/>
        </w:rPr>
      </w:pPr>
      <w:r w:rsidRPr="00483144">
        <w:rPr>
          <w:rFonts w:ascii="Comic Sans MS" w:hAnsi="Comic Sans MS"/>
          <w:b/>
          <w:u w:val="single"/>
        </w:rPr>
        <w:t>Class prayer bag:</w:t>
      </w:r>
    </w:p>
    <w:p w:rsidR="00483144" w:rsidRPr="00920046" w:rsidRDefault="00483144">
      <w:pPr>
        <w:rPr>
          <w:rFonts w:ascii="Comic Sans MS" w:hAnsi="Comic Sans MS"/>
        </w:rPr>
      </w:pPr>
      <w:r>
        <w:rPr>
          <w:rFonts w:ascii="Comic Sans MS" w:hAnsi="Comic Sans MS"/>
        </w:rPr>
        <w:t>All classes now have a prayer bag full of ideas and resources for family prayer. The bag will come home with one child a week. Please take the time to reflect ad pray together using what is in the bag. All used resources will be replenished in school.</w:t>
      </w:r>
    </w:p>
    <w:sectPr w:rsidR="00483144" w:rsidRPr="00920046" w:rsidSect="003A0459">
      <w:type w:val="continuous"/>
      <w:pgSz w:w="11906" w:h="16838"/>
      <w:pgMar w:top="1440" w:right="707" w:bottom="144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76D4F"/>
    <w:multiLevelType w:val="hybridMultilevel"/>
    <w:tmpl w:val="70DABE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39F0865"/>
    <w:multiLevelType w:val="multilevel"/>
    <w:tmpl w:val="F2A41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4F458B"/>
    <w:multiLevelType w:val="hybridMultilevel"/>
    <w:tmpl w:val="43987F9E"/>
    <w:lvl w:ilvl="0" w:tplc="1EBEA2AA">
      <w:start w:val="1"/>
      <w:numFmt w:val="bullet"/>
      <w:lvlText w:val=""/>
      <w:lvlJc w:val="left"/>
      <w:pPr>
        <w:ind w:left="810" w:hanging="360"/>
      </w:pPr>
      <w:rPr>
        <w:rFonts w:ascii="Wingdings 3" w:hAnsi="Wingdings 3" w:hint="default"/>
        <w:b/>
        <w:i w:val="0"/>
        <w:color w:val="92D050"/>
        <w:sz w:val="28"/>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1C4"/>
    <w:rsid w:val="00084DBF"/>
    <w:rsid w:val="00085617"/>
    <w:rsid w:val="000879D3"/>
    <w:rsid w:val="000B4F12"/>
    <w:rsid w:val="00106C14"/>
    <w:rsid w:val="00184CF9"/>
    <w:rsid w:val="001A487F"/>
    <w:rsid w:val="001D12FE"/>
    <w:rsid w:val="001F7722"/>
    <w:rsid w:val="002300EF"/>
    <w:rsid w:val="00247F06"/>
    <w:rsid w:val="002875DA"/>
    <w:rsid w:val="00296A3E"/>
    <w:rsid w:val="002D7753"/>
    <w:rsid w:val="0030725A"/>
    <w:rsid w:val="0032128E"/>
    <w:rsid w:val="003212A6"/>
    <w:rsid w:val="00336F03"/>
    <w:rsid w:val="00353841"/>
    <w:rsid w:val="00362EB7"/>
    <w:rsid w:val="00380B42"/>
    <w:rsid w:val="003A0459"/>
    <w:rsid w:val="003E1B57"/>
    <w:rsid w:val="003E7392"/>
    <w:rsid w:val="00402A93"/>
    <w:rsid w:val="004049F7"/>
    <w:rsid w:val="004424B4"/>
    <w:rsid w:val="00483144"/>
    <w:rsid w:val="004E52A8"/>
    <w:rsid w:val="004F37FB"/>
    <w:rsid w:val="005E374A"/>
    <w:rsid w:val="006034C3"/>
    <w:rsid w:val="006152FA"/>
    <w:rsid w:val="00635AE7"/>
    <w:rsid w:val="00664D47"/>
    <w:rsid w:val="00666063"/>
    <w:rsid w:val="00680B2A"/>
    <w:rsid w:val="006A6685"/>
    <w:rsid w:val="006B374A"/>
    <w:rsid w:val="007143E0"/>
    <w:rsid w:val="00741003"/>
    <w:rsid w:val="00750B51"/>
    <w:rsid w:val="00773B0D"/>
    <w:rsid w:val="00787424"/>
    <w:rsid w:val="00795BD3"/>
    <w:rsid w:val="007C256A"/>
    <w:rsid w:val="008069E6"/>
    <w:rsid w:val="008107C0"/>
    <w:rsid w:val="00830B2C"/>
    <w:rsid w:val="008424CD"/>
    <w:rsid w:val="00880068"/>
    <w:rsid w:val="00880D38"/>
    <w:rsid w:val="0089449D"/>
    <w:rsid w:val="008E2F64"/>
    <w:rsid w:val="008F4976"/>
    <w:rsid w:val="00913EC0"/>
    <w:rsid w:val="00915E00"/>
    <w:rsid w:val="00920046"/>
    <w:rsid w:val="00924E14"/>
    <w:rsid w:val="00933594"/>
    <w:rsid w:val="0095586D"/>
    <w:rsid w:val="00990E7F"/>
    <w:rsid w:val="009A5542"/>
    <w:rsid w:val="00A12798"/>
    <w:rsid w:val="00A17690"/>
    <w:rsid w:val="00A24F04"/>
    <w:rsid w:val="00A42300"/>
    <w:rsid w:val="00A4509D"/>
    <w:rsid w:val="00A45AD5"/>
    <w:rsid w:val="00A521C4"/>
    <w:rsid w:val="00A94A46"/>
    <w:rsid w:val="00AA7CAA"/>
    <w:rsid w:val="00AE1E3E"/>
    <w:rsid w:val="00B35D02"/>
    <w:rsid w:val="00B713E4"/>
    <w:rsid w:val="00B8252B"/>
    <w:rsid w:val="00BB2DFD"/>
    <w:rsid w:val="00BB3956"/>
    <w:rsid w:val="00BC75AA"/>
    <w:rsid w:val="00BC7E1F"/>
    <w:rsid w:val="00BD2C35"/>
    <w:rsid w:val="00BD5E2F"/>
    <w:rsid w:val="00BF3B4C"/>
    <w:rsid w:val="00C44F51"/>
    <w:rsid w:val="00C91A43"/>
    <w:rsid w:val="00C95886"/>
    <w:rsid w:val="00CA50C9"/>
    <w:rsid w:val="00CA752A"/>
    <w:rsid w:val="00CC6705"/>
    <w:rsid w:val="00D011CE"/>
    <w:rsid w:val="00D15099"/>
    <w:rsid w:val="00E0286C"/>
    <w:rsid w:val="00E10802"/>
    <w:rsid w:val="00E136F7"/>
    <w:rsid w:val="00E15FAE"/>
    <w:rsid w:val="00E862D6"/>
    <w:rsid w:val="00E92AE4"/>
    <w:rsid w:val="00EC76BD"/>
    <w:rsid w:val="00ED154E"/>
    <w:rsid w:val="00ED62EE"/>
    <w:rsid w:val="00F10393"/>
    <w:rsid w:val="00F34563"/>
    <w:rsid w:val="00F532D3"/>
    <w:rsid w:val="00F67958"/>
    <w:rsid w:val="00F832DA"/>
    <w:rsid w:val="00FA0719"/>
    <w:rsid w:val="00FA312D"/>
    <w:rsid w:val="00FD5ACD"/>
    <w:rsid w:val="00FE1F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A27B4"/>
  <w15:docId w15:val="{FAB19830-17D4-4879-903C-4BCCA3617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50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E1F8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8800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0068"/>
    <w:rPr>
      <w:rFonts w:ascii="Segoe UI" w:hAnsi="Segoe UI" w:cs="Segoe UI"/>
      <w:sz w:val="18"/>
      <w:szCs w:val="18"/>
    </w:rPr>
  </w:style>
  <w:style w:type="paragraph" w:styleId="ListParagraph">
    <w:name w:val="List Paragraph"/>
    <w:basedOn w:val="Normal"/>
    <w:uiPriority w:val="34"/>
    <w:qFormat/>
    <w:rsid w:val="006034C3"/>
    <w:pPr>
      <w:spacing w:after="0" w:line="240" w:lineRule="auto"/>
      <w:ind w:left="720"/>
      <w:contextualSpacing/>
    </w:pPr>
    <w:rPr>
      <w:sz w:val="24"/>
      <w:szCs w:val="24"/>
      <w:lang w:val="en-US"/>
    </w:rPr>
  </w:style>
  <w:style w:type="paragraph" w:styleId="NoSpacing">
    <w:name w:val="No Spacing"/>
    <w:uiPriority w:val="1"/>
    <w:qFormat/>
    <w:rsid w:val="007143E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1961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2CFAE6FA</Template>
  <TotalTime>17</TotalTime>
  <Pages>1</Pages>
  <Words>124</Words>
  <Characters>709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L Mussa (Christ The King Catholic Primary School)</cp:lastModifiedBy>
  <cp:revision>4</cp:revision>
  <cp:lastPrinted>2018-11-07T09:36:00Z</cp:lastPrinted>
  <dcterms:created xsi:type="dcterms:W3CDTF">2020-03-10T08:09:00Z</dcterms:created>
  <dcterms:modified xsi:type="dcterms:W3CDTF">2020-03-10T08:36:00Z</dcterms:modified>
</cp:coreProperties>
</file>