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86C" w:rsidRPr="00920046" w:rsidRDefault="002875DA" w:rsidP="00A521C4">
      <w:pPr>
        <w:jc w:val="center"/>
        <w:rPr>
          <w:rFonts w:ascii="Comic Sans MS" w:hAnsi="Comic Sans MS"/>
          <w:u w:val="single"/>
        </w:rPr>
      </w:pPr>
      <w:r w:rsidRPr="00920046">
        <w:rPr>
          <w:rFonts w:ascii="Comic Sans MS" w:hAnsi="Comic Sans MS"/>
          <w:u w:val="single"/>
        </w:rPr>
        <w:t>Year</w:t>
      </w:r>
      <w:r w:rsidR="00915E00">
        <w:rPr>
          <w:rFonts w:ascii="Comic Sans MS" w:hAnsi="Comic Sans MS"/>
          <w:u w:val="single"/>
        </w:rPr>
        <w:t xml:space="preserve"> 1</w:t>
      </w:r>
      <w:r w:rsidR="00A521C4" w:rsidRPr="00920046">
        <w:rPr>
          <w:rFonts w:ascii="Comic Sans MS" w:hAnsi="Comic Sans MS"/>
          <w:u w:val="single"/>
        </w:rPr>
        <w:t xml:space="preserve"> Learning Log</w:t>
      </w:r>
    </w:p>
    <w:p w:rsidR="00915E00" w:rsidRDefault="00A521C4" w:rsidP="00E10802">
      <w:pPr>
        <w:jc w:val="center"/>
        <w:rPr>
          <w:rFonts w:ascii="Comic Sans MS" w:hAnsi="Comic Sans MS"/>
          <w:u w:val="single"/>
        </w:rPr>
      </w:pPr>
      <w:r w:rsidRPr="00920046">
        <w:rPr>
          <w:rFonts w:ascii="Comic Sans MS" w:hAnsi="Comic Sans MS"/>
          <w:u w:val="single"/>
        </w:rPr>
        <w:t xml:space="preserve">Week Beginning </w:t>
      </w:r>
      <w:r w:rsidR="00BD2C35">
        <w:rPr>
          <w:rFonts w:ascii="Comic Sans MS" w:hAnsi="Comic Sans MS"/>
          <w:u w:val="single"/>
        </w:rPr>
        <w:t xml:space="preserve">Monday </w:t>
      </w:r>
      <w:r w:rsidR="000879D3">
        <w:rPr>
          <w:rFonts w:ascii="Comic Sans MS" w:hAnsi="Comic Sans MS"/>
          <w:u w:val="single"/>
        </w:rPr>
        <w:t>2</w:t>
      </w:r>
      <w:r w:rsidR="000879D3" w:rsidRPr="000879D3">
        <w:rPr>
          <w:rFonts w:ascii="Comic Sans MS" w:hAnsi="Comic Sans MS"/>
          <w:u w:val="single"/>
          <w:vertAlign w:val="superscript"/>
        </w:rPr>
        <w:t>nd</w:t>
      </w:r>
      <w:r w:rsidR="000879D3">
        <w:rPr>
          <w:rFonts w:ascii="Comic Sans MS" w:hAnsi="Comic Sans MS"/>
          <w:u w:val="single"/>
        </w:rPr>
        <w:t xml:space="preserve"> March</w:t>
      </w:r>
      <w:r w:rsidR="00924E14">
        <w:rPr>
          <w:rFonts w:ascii="Comic Sans MS" w:hAnsi="Comic Sans MS"/>
          <w:u w:val="single"/>
        </w:rPr>
        <w:t xml:space="preserve"> </w:t>
      </w:r>
      <w:r w:rsidR="00FD5ACD">
        <w:rPr>
          <w:rFonts w:ascii="Comic Sans MS" w:hAnsi="Comic Sans MS"/>
          <w:u w:val="single"/>
        </w:rPr>
        <w:t xml:space="preserve"> </w:t>
      </w:r>
      <w:r w:rsidR="00915E00">
        <w:rPr>
          <w:rFonts w:ascii="Comic Sans MS" w:hAnsi="Comic Sans MS"/>
          <w:u w:val="single"/>
        </w:rPr>
        <w:t xml:space="preserve"> </w:t>
      </w:r>
    </w:p>
    <w:p w:rsidR="00E10802" w:rsidRPr="00E10802" w:rsidRDefault="00E10802" w:rsidP="00E10802">
      <w:pPr>
        <w:jc w:val="center"/>
        <w:rPr>
          <w:rFonts w:ascii="Comic Sans MS" w:hAnsi="Comic Sans MS"/>
          <w:u w:val="single"/>
        </w:rPr>
      </w:pPr>
    </w:p>
    <w:p w:rsidR="00924E14" w:rsidRDefault="00915E00" w:rsidP="00353841">
      <w:pPr>
        <w:rPr>
          <w:rFonts w:ascii="Comic Sans MS" w:hAnsi="Comic Sans MS"/>
          <w:b/>
          <w:u w:val="single"/>
        </w:rPr>
      </w:pPr>
      <w:r>
        <w:rPr>
          <w:rFonts w:ascii="Comic Sans MS" w:hAnsi="Comic Sans MS"/>
          <w:b/>
          <w:u w:val="single"/>
        </w:rPr>
        <w:t>Literacy</w:t>
      </w:r>
    </w:p>
    <w:p w:rsidR="00773B0D" w:rsidRDefault="00666063" w:rsidP="00353841">
      <w:pPr>
        <w:rPr>
          <w:rFonts w:ascii="Comic Sans MS" w:hAnsi="Comic Sans MS"/>
        </w:rPr>
      </w:pPr>
      <w:r>
        <w:rPr>
          <w:rFonts w:ascii="Comic Sans MS" w:hAnsi="Comic Sans MS"/>
        </w:rPr>
        <w:t xml:space="preserve">Talk to someone in your family about our new story ‘Monkey see – monkey do’. Can you remember the story? Can you tell someone the story? </w:t>
      </w:r>
      <w:r w:rsidR="00380B42" w:rsidRPr="00380B42">
        <w:rPr>
          <w:rFonts w:ascii="Comic Sans MS" w:hAnsi="Comic Sans MS"/>
          <w:i/>
        </w:rPr>
        <w:t>(Copy attached)</w:t>
      </w:r>
    </w:p>
    <w:p w:rsidR="00666063" w:rsidRPr="00773B0D" w:rsidRDefault="00666063" w:rsidP="00353841">
      <w:pPr>
        <w:rPr>
          <w:rFonts w:ascii="Comic Sans MS" w:hAnsi="Comic Sans MS"/>
        </w:rPr>
      </w:pPr>
    </w:p>
    <w:p w:rsidR="00EC76BD" w:rsidRDefault="00ED154E" w:rsidP="00380B42">
      <w:pPr>
        <w:spacing w:before="120" w:after="120" w:line="240" w:lineRule="auto"/>
        <w:rPr>
          <w:rFonts w:ascii="Comic Sans MS" w:hAnsi="Comic Sans MS" w:cs="Arial"/>
        </w:rPr>
      </w:pPr>
      <w:r>
        <w:rPr>
          <w:rFonts w:ascii="Comic Sans MS" w:hAnsi="Comic Sans MS"/>
          <w:b/>
          <w:u w:val="single"/>
        </w:rPr>
        <w:t>Maths</w:t>
      </w:r>
      <w:r w:rsidR="00773B0D" w:rsidRPr="00773B0D">
        <w:rPr>
          <w:rFonts w:ascii="Comic Sans MS" w:hAnsi="Comic Sans MS"/>
          <w:b/>
          <w:u w:val="single"/>
        </w:rPr>
        <w:br w:type="textWrapping" w:clear="all"/>
      </w:r>
      <w:r w:rsidR="00635AE7">
        <w:rPr>
          <w:rFonts w:ascii="Comic Sans MS" w:hAnsi="Comic Sans MS" w:cs="Arial"/>
        </w:rPr>
        <w:t>How many ways can you use 1p, 2p, 5p, 10p, 20p, 50p to make:</w:t>
      </w:r>
    </w:p>
    <w:p w:rsidR="00635AE7" w:rsidRPr="00635AE7" w:rsidRDefault="00635AE7" w:rsidP="00380B42">
      <w:pPr>
        <w:spacing w:before="120" w:after="120" w:line="240" w:lineRule="auto"/>
        <w:rPr>
          <w:rFonts w:ascii="Comic Sans MS" w:hAnsi="Comic Sans MS" w:cs="Arial"/>
          <w:color w:val="FF0000"/>
        </w:rPr>
      </w:pPr>
      <w:r>
        <w:rPr>
          <w:rFonts w:ascii="Comic Sans MS" w:hAnsi="Comic Sans MS" w:cs="Arial"/>
          <w:color w:val="FF0000"/>
        </w:rPr>
        <w:t xml:space="preserve">Must - </w:t>
      </w:r>
      <w:r w:rsidRPr="00635AE7">
        <w:rPr>
          <w:rFonts w:ascii="Comic Sans MS" w:hAnsi="Comic Sans MS" w:cs="Arial"/>
          <w:color w:val="FF0000"/>
        </w:rPr>
        <w:t>20p</w:t>
      </w:r>
    </w:p>
    <w:p w:rsidR="00635AE7" w:rsidRPr="00635AE7" w:rsidRDefault="00635AE7" w:rsidP="00380B42">
      <w:pPr>
        <w:spacing w:before="120" w:after="120" w:line="240" w:lineRule="auto"/>
        <w:rPr>
          <w:rFonts w:ascii="Comic Sans MS" w:hAnsi="Comic Sans MS" w:cs="Arial"/>
          <w:color w:val="FFC000"/>
        </w:rPr>
      </w:pPr>
      <w:r>
        <w:rPr>
          <w:rFonts w:ascii="Comic Sans MS" w:hAnsi="Comic Sans MS" w:cs="Arial"/>
          <w:color w:val="FFC000"/>
        </w:rPr>
        <w:t xml:space="preserve">Should - </w:t>
      </w:r>
      <w:r w:rsidRPr="00635AE7">
        <w:rPr>
          <w:rFonts w:ascii="Comic Sans MS" w:hAnsi="Comic Sans MS" w:cs="Arial"/>
          <w:color w:val="FFC000"/>
        </w:rPr>
        <w:t>50p</w:t>
      </w:r>
      <w:bookmarkStart w:id="0" w:name="_GoBack"/>
      <w:bookmarkEnd w:id="0"/>
    </w:p>
    <w:p w:rsidR="00635AE7" w:rsidRPr="00635AE7" w:rsidRDefault="00635AE7" w:rsidP="00380B42">
      <w:pPr>
        <w:spacing w:before="120" w:after="120" w:line="240" w:lineRule="auto"/>
        <w:rPr>
          <w:rFonts w:ascii="Comic Sans MS" w:hAnsi="Comic Sans MS" w:cs="Arial"/>
          <w:color w:val="00B050"/>
        </w:rPr>
      </w:pPr>
      <w:r>
        <w:rPr>
          <w:rFonts w:ascii="Comic Sans MS" w:hAnsi="Comic Sans MS" w:cs="Arial"/>
          <w:color w:val="00B050"/>
        </w:rPr>
        <w:t xml:space="preserve">Could - </w:t>
      </w:r>
      <w:r w:rsidRPr="00635AE7">
        <w:rPr>
          <w:rFonts w:ascii="Comic Sans MS" w:hAnsi="Comic Sans MS" w:cs="Arial"/>
          <w:color w:val="00B050"/>
        </w:rPr>
        <w:t>£1.00</w:t>
      </w:r>
    </w:p>
    <w:p w:rsidR="00EC76BD" w:rsidRDefault="00EC76BD" w:rsidP="0095586D">
      <w:pPr>
        <w:spacing w:before="120" w:after="120" w:line="240" w:lineRule="auto"/>
        <w:rPr>
          <w:rFonts w:ascii="Comic Sans MS" w:hAnsi="Comic Sans MS" w:cs="Arial"/>
        </w:rPr>
      </w:pPr>
    </w:p>
    <w:p w:rsidR="00EC76BD" w:rsidRPr="00EC76BD" w:rsidRDefault="00EC76BD" w:rsidP="0095586D">
      <w:pPr>
        <w:spacing w:before="120" w:after="120" w:line="240" w:lineRule="auto"/>
        <w:rPr>
          <w:rFonts w:ascii="Comic Sans MS" w:hAnsi="Comic Sans MS" w:cs="Arial"/>
        </w:rPr>
      </w:pPr>
    </w:p>
    <w:p w:rsidR="00353841" w:rsidRPr="00353841" w:rsidRDefault="00353841" w:rsidP="00353841">
      <w:pPr>
        <w:rPr>
          <w:rFonts w:ascii="Comic Sans MS" w:hAnsi="Comic Sans MS"/>
          <w:b/>
          <w:u w:val="single"/>
        </w:rPr>
      </w:pPr>
      <w:r w:rsidRPr="00353841">
        <w:rPr>
          <w:rFonts w:ascii="Comic Sans MS" w:hAnsi="Comic Sans MS"/>
          <w:b/>
          <w:u w:val="single"/>
        </w:rPr>
        <w:t>Daily reading</w:t>
      </w:r>
    </w:p>
    <w:p w:rsidR="00483144" w:rsidRDefault="00FD5ACD">
      <w:pPr>
        <w:rPr>
          <w:rFonts w:ascii="Comic Sans MS" w:hAnsi="Comic Sans MS"/>
        </w:rPr>
      </w:pPr>
      <w:r>
        <w:rPr>
          <w:rFonts w:ascii="Comic Sans MS" w:hAnsi="Comic Sans MS"/>
        </w:rPr>
        <w:t>It is vital that book bags are brought into school every day so that books can be changed daily and home readers can be given weekly. Without book bags and diaries, this cannot be done. Please remember book bags each day. Many thanks.</w:t>
      </w:r>
    </w:p>
    <w:p w:rsidR="00EC76BD" w:rsidRDefault="00EC76BD">
      <w:pPr>
        <w:rPr>
          <w:rFonts w:ascii="Comic Sans MS" w:hAnsi="Comic Sans MS"/>
        </w:rPr>
      </w:pPr>
    </w:p>
    <w:p w:rsidR="00EC76BD" w:rsidRDefault="00EC76BD">
      <w:pPr>
        <w:rPr>
          <w:rFonts w:ascii="Comic Sans MS" w:hAnsi="Comic Sans MS"/>
        </w:rPr>
      </w:pPr>
    </w:p>
    <w:p w:rsidR="00483144" w:rsidRPr="00483144" w:rsidRDefault="00483144">
      <w:pPr>
        <w:rPr>
          <w:rFonts w:ascii="Comic Sans MS" w:hAnsi="Comic Sans MS"/>
          <w:b/>
          <w:u w:val="single"/>
        </w:rPr>
      </w:pPr>
      <w:r w:rsidRPr="00483144">
        <w:rPr>
          <w:rFonts w:ascii="Comic Sans MS" w:hAnsi="Comic Sans MS"/>
          <w:b/>
          <w:u w:val="single"/>
        </w:rPr>
        <w:t>Class prayer bag:</w:t>
      </w:r>
    </w:p>
    <w:p w:rsidR="00483144" w:rsidRPr="00920046" w:rsidRDefault="00483144">
      <w:pPr>
        <w:rPr>
          <w:rFonts w:ascii="Comic Sans MS" w:hAnsi="Comic Sans MS"/>
        </w:rPr>
      </w:pPr>
      <w:r>
        <w:rPr>
          <w:rFonts w:ascii="Comic Sans MS" w:hAnsi="Comic Sans MS"/>
        </w:rPr>
        <w:t>All classes now have a prayer bag full of ideas and resources for family prayer. The bag will come home with one child a week. Please take the time to reflect ad pray together using what is in the bag. All used resources will be replenished in school.</w:t>
      </w:r>
    </w:p>
    <w:sectPr w:rsidR="00483144" w:rsidRPr="00920046" w:rsidSect="003A0459">
      <w:type w:val="continuous"/>
      <w:pgSz w:w="11906" w:h="16838"/>
      <w:pgMar w:top="1440" w:right="707"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76D4F"/>
    <w:multiLevelType w:val="hybridMultilevel"/>
    <w:tmpl w:val="70DAB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1C4"/>
    <w:rsid w:val="00085617"/>
    <w:rsid w:val="000879D3"/>
    <w:rsid w:val="000B4F12"/>
    <w:rsid w:val="00106C14"/>
    <w:rsid w:val="00184CF9"/>
    <w:rsid w:val="001A487F"/>
    <w:rsid w:val="001D12FE"/>
    <w:rsid w:val="001F7722"/>
    <w:rsid w:val="002300EF"/>
    <w:rsid w:val="00247F06"/>
    <w:rsid w:val="002875DA"/>
    <w:rsid w:val="00296A3E"/>
    <w:rsid w:val="002D7753"/>
    <w:rsid w:val="0030725A"/>
    <w:rsid w:val="0032128E"/>
    <w:rsid w:val="003212A6"/>
    <w:rsid w:val="00336F03"/>
    <w:rsid w:val="00353841"/>
    <w:rsid w:val="00362EB7"/>
    <w:rsid w:val="00380B42"/>
    <w:rsid w:val="003A0459"/>
    <w:rsid w:val="003E1B57"/>
    <w:rsid w:val="003E7392"/>
    <w:rsid w:val="00402A93"/>
    <w:rsid w:val="004049F7"/>
    <w:rsid w:val="004424B4"/>
    <w:rsid w:val="00483144"/>
    <w:rsid w:val="004E52A8"/>
    <w:rsid w:val="004F37FB"/>
    <w:rsid w:val="005E374A"/>
    <w:rsid w:val="006034C3"/>
    <w:rsid w:val="006152FA"/>
    <w:rsid w:val="00635AE7"/>
    <w:rsid w:val="00664D47"/>
    <w:rsid w:val="00666063"/>
    <w:rsid w:val="00680B2A"/>
    <w:rsid w:val="006A6685"/>
    <w:rsid w:val="006B374A"/>
    <w:rsid w:val="00741003"/>
    <w:rsid w:val="00750B51"/>
    <w:rsid w:val="00773B0D"/>
    <w:rsid w:val="00787424"/>
    <w:rsid w:val="00795BD3"/>
    <w:rsid w:val="007C256A"/>
    <w:rsid w:val="008069E6"/>
    <w:rsid w:val="008107C0"/>
    <w:rsid w:val="00830B2C"/>
    <w:rsid w:val="008424CD"/>
    <w:rsid w:val="00880068"/>
    <w:rsid w:val="00880D38"/>
    <w:rsid w:val="0089449D"/>
    <w:rsid w:val="008E2F64"/>
    <w:rsid w:val="008F4976"/>
    <w:rsid w:val="00913EC0"/>
    <w:rsid w:val="00915E00"/>
    <w:rsid w:val="00920046"/>
    <w:rsid w:val="00924E14"/>
    <w:rsid w:val="00933594"/>
    <w:rsid w:val="0095586D"/>
    <w:rsid w:val="00990E7F"/>
    <w:rsid w:val="009A5542"/>
    <w:rsid w:val="00A12798"/>
    <w:rsid w:val="00A17690"/>
    <w:rsid w:val="00A24F04"/>
    <w:rsid w:val="00A42300"/>
    <w:rsid w:val="00A4509D"/>
    <w:rsid w:val="00A45AD5"/>
    <w:rsid w:val="00A521C4"/>
    <w:rsid w:val="00A94A46"/>
    <w:rsid w:val="00AA7CAA"/>
    <w:rsid w:val="00AE1E3E"/>
    <w:rsid w:val="00B35D02"/>
    <w:rsid w:val="00B713E4"/>
    <w:rsid w:val="00B8252B"/>
    <w:rsid w:val="00BB2DFD"/>
    <w:rsid w:val="00BB3956"/>
    <w:rsid w:val="00BC75AA"/>
    <w:rsid w:val="00BC7E1F"/>
    <w:rsid w:val="00BD2C35"/>
    <w:rsid w:val="00BD5E2F"/>
    <w:rsid w:val="00BF3B4C"/>
    <w:rsid w:val="00C44F51"/>
    <w:rsid w:val="00C91A43"/>
    <w:rsid w:val="00CA50C9"/>
    <w:rsid w:val="00CA752A"/>
    <w:rsid w:val="00CC6705"/>
    <w:rsid w:val="00D011CE"/>
    <w:rsid w:val="00D15099"/>
    <w:rsid w:val="00E0286C"/>
    <w:rsid w:val="00E10802"/>
    <w:rsid w:val="00E136F7"/>
    <w:rsid w:val="00E15FAE"/>
    <w:rsid w:val="00E862D6"/>
    <w:rsid w:val="00E92AE4"/>
    <w:rsid w:val="00EC76BD"/>
    <w:rsid w:val="00ED154E"/>
    <w:rsid w:val="00ED62EE"/>
    <w:rsid w:val="00F10393"/>
    <w:rsid w:val="00F34563"/>
    <w:rsid w:val="00F532D3"/>
    <w:rsid w:val="00F67958"/>
    <w:rsid w:val="00F832DA"/>
    <w:rsid w:val="00FA0719"/>
    <w:rsid w:val="00FD5ACD"/>
    <w:rsid w:val="00FE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4D474"/>
  <w15:docId w15:val="{FAB19830-17D4-4879-903C-4BCCA3617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0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2CFAE6FA</Template>
  <TotalTime>4</TotalTime>
  <Pages>1</Pages>
  <Words>126</Words>
  <Characters>721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 Mussa (Christ The King Catholic Primary School)</cp:lastModifiedBy>
  <cp:revision>4</cp:revision>
  <cp:lastPrinted>2018-11-07T09:36:00Z</cp:lastPrinted>
  <dcterms:created xsi:type="dcterms:W3CDTF">2020-03-04T10:30:00Z</dcterms:created>
  <dcterms:modified xsi:type="dcterms:W3CDTF">2020-03-04T10:57:00Z</dcterms:modified>
</cp:coreProperties>
</file>