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86C" w:rsidRPr="00920046" w:rsidRDefault="002875DA" w:rsidP="00A521C4">
      <w:pPr>
        <w:jc w:val="center"/>
        <w:rPr>
          <w:rFonts w:ascii="Comic Sans MS" w:hAnsi="Comic Sans MS"/>
          <w:u w:val="single"/>
        </w:rPr>
      </w:pPr>
      <w:r w:rsidRPr="00920046">
        <w:rPr>
          <w:rFonts w:ascii="Comic Sans MS" w:hAnsi="Comic Sans MS"/>
          <w:u w:val="single"/>
        </w:rPr>
        <w:t>Year</w:t>
      </w:r>
      <w:r w:rsidR="00915E00">
        <w:rPr>
          <w:rFonts w:ascii="Comic Sans MS" w:hAnsi="Comic Sans MS"/>
          <w:u w:val="single"/>
        </w:rPr>
        <w:t xml:space="preserve"> 1</w:t>
      </w:r>
      <w:r w:rsidR="00A521C4" w:rsidRPr="00920046">
        <w:rPr>
          <w:rFonts w:ascii="Comic Sans MS" w:hAnsi="Comic Sans MS"/>
          <w:u w:val="single"/>
        </w:rPr>
        <w:t xml:space="preserve"> Learning Log</w:t>
      </w:r>
    </w:p>
    <w:p w:rsidR="00915E00" w:rsidRDefault="00A521C4" w:rsidP="00E10802">
      <w:pPr>
        <w:jc w:val="center"/>
        <w:rPr>
          <w:rFonts w:ascii="Comic Sans MS" w:hAnsi="Comic Sans MS"/>
          <w:u w:val="single"/>
        </w:rPr>
      </w:pPr>
      <w:r w:rsidRPr="00920046">
        <w:rPr>
          <w:rFonts w:ascii="Comic Sans MS" w:hAnsi="Comic Sans MS"/>
          <w:u w:val="single"/>
        </w:rPr>
        <w:t xml:space="preserve">Week Beginning </w:t>
      </w:r>
      <w:r w:rsidR="00BD2C35">
        <w:rPr>
          <w:rFonts w:ascii="Comic Sans MS" w:hAnsi="Comic Sans MS"/>
          <w:u w:val="single"/>
        </w:rPr>
        <w:t xml:space="preserve">Monday </w:t>
      </w:r>
      <w:r w:rsidR="00924E14">
        <w:rPr>
          <w:rFonts w:ascii="Comic Sans MS" w:hAnsi="Comic Sans MS"/>
          <w:u w:val="single"/>
        </w:rPr>
        <w:t>10</w:t>
      </w:r>
      <w:r w:rsidR="00924E14" w:rsidRPr="00924E14">
        <w:rPr>
          <w:rFonts w:ascii="Comic Sans MS" w:hAnsi="Comic Sans MS"/>
          <w:u w:val="single"/>
          <w:vertAlign w:val="superscript"/>
        </w:rPr>
        <w:t>th</w:t>
      </w:r>
      <w:r w:rsidR="00924E14">
        <w:rPr>
          <w:rFonts w:ascii="Comic Sans MS" w:hAnsi="Comic Sans MS"/>
          <w:u w:val="single"/>
        </w:rPr>
        <w:t xml:space="preserve"> February </w:t>
      </w:r>
      <w:r w:rsidR="00FD5ACD">
        <w:rPr>
          <w:rFonts w:ascii="Comic Sans MS" w:hAnsi="Comic Sans MS"/>
          <w:u w:val="single"/>
        </w:rPr>
        <w:t xml:space="preserve"> </w:t>
      </w:r>
      <w:r w:rsidR="00915E00">
        <w:rPr>
          <w:rFonts w:ascii="Comic Sans MS" w:hAnsi="Comic Sans MS"/>
          <w:u w:val="single"/>
        </w:rPr>
        <w:t xml:space="preserve"> </w:t>
      </w:r>
    </w:p>
    <w:p w:rsidR="00E10802" w:rsidRPr="00E10802" w:rsidRDefault="00E10802" w:rsidP="00E10802">
      <w:pPr>
        <w:jc w:val="center"/>
        <w:rPr>
          <w:rFonts w:ascii="Comic Sans MS" w:hAnsi="Comic Sans MS"/>
          <w:u w:val="single"/>
        </w:rPr>
      </w:pPr>
    </w:p>
    <w:p w:rsidR="00924E14" w:rsidRDefault="00915E00" w:rsidP="00353841">
      <w:pPr>
        <w:rPr>
          <w:rFonts w:ascii="Comic Sans MS" w:hAnsi="Comic Sans MS"/>
          <w:b/>
          <w:u w:val="single"/>
        </w:rPr>
      </w:pPr>
      <w:r>
        <w:rPr>
          <w:rFonts w:ascii="Comic Sans MS" w:hAnsi="Comic Sans MS"/>
          <w:b/>
          <w:u w:val="single"/>
        </w:rPr>
        <w:t>Literacy</w:t>
      </w:r>
    </w:p>
    <w:p w:rsidR="00924E14" w:rsidRPr="00924E14" w:rsidRDefault="00924E14" w:rsidP="00353841">
      <w:pPr>
        <w:rPr>
          <w:rFonts w:ascii="Comic Sans MS" w:hAnsi="Comic Sans MS"/>
        </w:rPr>
      </w:pPr>
      <w:r w:rsidRPr="00924E14">
        <w:rPr>
          <w:rFonts w:ascii="Comic Sans MS" w:hAnsi="Comic Sans MS"/>
        </w:rPr>
        <w:t>Write a set of instructions to make the sandwich we made in class. Think about everything you need before you start and the order you need to do things in to make your sandwich.</w:t>
      </w:r>
    </w:p>
    <w:p w:rsidR="00773B0D" w:rsidRPr="00773B0D" w:rsidRDefault="00773B0D" w:rsidP="00353841">
      <w:pPr>
        <w:rPr>
          <w:rFonts w:ascii="Comic Sans MS" w:hAnsi="Comic Sans MS"/>
        </w:rPr>
      </w:pPr>
    </w:p>
    <w:p w:rsidR="00924E14" w:rsidRDefault="00ED154E" w:rsidP="00924E14">
      <w:pPr>
        <w:rPr>
          <w:rFonts w:ascii="Comic Sans MS" w:hAnsi="Comic Sans MS" w:cs="Arial"/>
        </w:rPr>
      </w:pPr>
      <w:r>
        <w:rPr>
          <w:rFonts w:ascii="Comic Sans MS" w:hAnsi="Comic Sans MS"/>
          <w:b/>
          <w:u w:val="single"/>
        </w:rPr>
        <w:t>Maths</w:t>
      </w:r>
      <w:r w:rsidR="00773B0D" w:rsidRPr="00773B0D">
        <w:rPr>
          <w:rFonts w:ascii="Comic Sans MS" w:hAnsi="Comic Sans MS"/>
          <w:b/>
          <w:u w:val="single"/>
        </w:rPr>
        <w:br w:type="textWrapping" w:clear="all"/>
      </w:r>
      <w:r w:rsidR="00924E14">
        <w:rPr>
          <w:rFonts w:ascii="Comic Sans MS" w:hAnsi="Comic Sans MS" w:cs="Arial"/>
        </w:rPr>
        <w:t xml:space="preserve">Go on a 3D shape hunt. </w:t>
      </w:r>
    </w:p>
    <w:p w:rsidR="00924E14" w:rsidRDefault="00924E14" w:rsidP="00924E14">
      <w:pPr>
        <w:rPr>
          <w:rFonts w:ascii="Comic Sans MS" w:hAnsi="Comic Sans MS" w:cs="Arial"/>
          <w:color w:val="FF0000"/>
        </w:rPr>
      </w:pPr>
      <w:r>
        <w:rPr>
          <w:rFonts w:ascii="Comic Sans MS" w:hAnsi="Comic Sans MS" w:cs="Arial"/>
          <w:color w:val="FF0000"/>
        </w:rPr>
        <w:t xml:space="preserve">Must - </w:t>
      </w:r>
      <w:r w:rsidRPr="00924E14">
        <w:rPr>
          <w:rFonts w:ascii="Comic Sans MS" w:hAnsi="Comic Sans MS" w:cs="Arial"/>
          <w:color w:val="FF0000"/>
        </w:rPr>
        <w:t xml:space="preserve">What 3D shapes can you find in your home and out and about? </w:t>
      </w:r>
    </w:p>
    <w:p w:rsidR="00924E14" w:rsidRDefault="00924E14" w:rsidP="00924E14">
      <w:pPr>
        <w:rPr>
          <w:rFonts w:ascii="Comic Sans MS" w:hAnsi="Comic Sans MS" w:cs="Arial"/>
          <w:color w:val="FFC000"/>
        </w:rPr>
      </w:pPr>
      <w:r>
        <w:rPr>
          <w:rFonts w:ascii="Comic Sans MS" w:hAnsi="Comic Sans MS" w:cs="Arial"/>
          <w:color w:val="FFC000"/>
        </w:rPr>
        <w:t xml:space="preserve">Should - </w:t>
      </w:r>
      <w:r w:rsidRPr="00924E14">
        <w:rPr>
          <w:rFonts w:ascii="Comic Sans MS" w:hAnsi="Comic Sans MS" w:cs="Arial"/>
          <w:color w:val="FFC000"/>
        </w:rPr>
        <w:t xml:space="preserve">Can you find these shapes: cylinder, cube, sphere, cuboid, pyramid, triangular prism? </w:t>
      </w:r>
    </w:p>
    <w:p w:rsidR="004F37FB" w:rsidRPr="00924E14" w:rsidRDefault="00924E14" w:rsidP="00924E14">
      <w:pPr>
        <w:rPr>
          <w:rFonts w:ascii="Comic Sans MS" w:hAnsi="Comic Sans MS" w:cs="Arial"/>
          <w:color w:val="00B050"/>
        </w:rPr>
      </w:pPr>
      <w:r>
        <w:rPr>
          <w:rFonts w:ascii="Comic Sans MS" w:hAnsi="Comic Sans MS" w:cs="Arial"/>
          <w:color w:val="00B050"/>
        </w:rPr>
        <w:t xml:space="preserve">Could - </w:t>
      </w:r>
      <w:r w:rsidRPr="00924E14">
        <w:rPr>
          <w:rFonts w:ascii="Comic Sans MS" w:hAnsi="Comic Sans MS" w:cs="Arial"/>
          <w:color w:val="00B050"/>
        </w:rPr>
        <w:t>Did you find any 3D shapes that are not on the list?</w:t>
      </w:r>
    </w:p>
    <w:p w:rsidR="004F37FB" w:rsidRPr="00ED154E" w:rsidRDefault="004F37FB" w:rsidP="00353841">
      <w:pPr>
        <w:rPr>
          <w:rFonts w:ascii="Comic Sans MS" w:hAnsi="Comic Sans MS"/>
        </w:rPr>
      </w:pPr>
    </w:p>
    <w:p w:rsidR="00353841" w:rsidRPr="00353841" w:rsidRDefault="00353841" w:rsidP="00353841">
      <w:pPr>
        <w:rPr>
          <w:rFonts w:ascii="Comic Sans MS" w:hAnsi="Comic Sans MS"/>
          <w:b/>
          <w:u w:val="single"/>
        </w:rPr>
      </w:pPr>
      <w:r w:rsidRPr="00353841">
        <w:rPr>
          <w:rFonts w:ascii="Comic Sans MS" w:hAnsi="Comic Sans MS"/>
          <w:b/>
          <w:u w:val="single"/>
        </w:rPr>
        <w:t>Daily reading</w:t>
      </w:r>
      <w:bookmarkStart w:id="0" w:name="_GoBack"/>
      <w:bookmarkEnd w:id="0"/>
    </w:p>
    <w:p w:rsidR="00483144" w:rsidRDefault="00FD5ACD">
      <w:pPr>
        <w:rPr>
          <w:rFonts w:ascii="Comic Sans MS" w:hAnsi="Comic Sans MS"/>
        </w:rPr>
      </w:pPr>
      <w:r>
        <w:rPr>
          <w:rFonts w:ascii="Comic Sans MS" w:hAnsi="Comic Sans MS"/>
        </w:rPr>
        <w:t>It is vital that book bags are brought into school every day so that books can be changed daily and home readers can be given weekly. Without book bags and diaries, this cannot be done. Please remember book bags each day. Many thanks.</w:t>
      </w:r>
    </w:p>
    <w:p w:rsidR="00FD5ACD" w:rsidRDefault="00FD5ACD">
      <w:pPr>
        <w:rPr>
          <w:rFonts w:ascii="Comic Sans MS" w:hAnsi="Comic Sans MS"/>
        </w:rPr>
      </w:pPr>
    </w:p>
    <w:p w:rsidR="00483144" w:rsidRPr="00483144" w:rsidRDefault="00483144">
      <w:pPr>
        <w:rPr>
          <w:rFonts w:ascii="Comic Sans MS" w:hAnsi="Comic Sans MS"/>
          <w:b/>
          <w:u w:val="single"/>
        </w:rPr>
      </w:pPr>
      <w:r w:rsidRPr="00483144">
        <w:rPr>
          <w:rFonts w:ascii="Comic Sans MS" w:hAnsi="Comic Sans MS"/>
          <w:b/>
          <w:u w:val="single"/>
        </w:rPr>
        <w:t>Class prayer bag:</w:t>
      </w:r>
    </w:p>
    <w:p w:rsidR="00483144" w:rsidRPr="00920046" w:rsidRDefault="00483144">
      <w:pPr>
        <w:rPr>
          <w:rFonts w:ascii="Comic Sans MS" w:hAnsi="Comic Sans MS"/>
        </w:rPr>
      </w:pPr>
      <w:r>
        <w:rPr>
          <w:rFonts w:ascii="Comic Sans MS" w:hAnsi="Comic Sans MS"/>
        </w:rPr>
        <w:t>All classes now have a prayer bag full of ideas and resources for family prayer. The bag will come home with one child a week. Please take the time to reflect ad pray together using what is in the bag. All used resources will be replenished in school.</w:t>
      </w:r>
    </w:p>
    <w:sectPr w:rsidR="00483144" w:rsidRPr="00920046" w:rsidSect="003A0459">
      <w:type w:val="continuous"/>
      <w:pgSz w:w="11906" w:h="16838"/>
      <w:pgMar w:top="1440" w:right="707"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76D4F"/>
    <w:multiLevelType w:val="hybridMultilevel"/>
    <w:tmpl w:val="70DAB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9F0865"/>
    <w:multiLevelType w:val="multilevel"/>
    <w:tmpl w:val="F2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4F458B"/>
    <w:multiLevelType w:val="hybridMultilevel"/>
    <w:tmpl w:val="43987F9E"/>
    <w:lvl w:ilvl="0" w:tplc="1EBEA2AA">
      <w:start w:val="1"/>
      <w:numFmt w:val="bullet"/>
      <w:lvlText w:val=""/>
      <w:lvlJc w:val="left"/>
      <w:pPr>
        <w:ind w:left="810" w:hanging="360"/>
      </w:pPr>
      <w:rPr>
        <w:rFonts w:ascii="Wingdings 3" w:hAnsi="Wingdings 3" w:hint="default"/>
        <w:b/>
        <w:i w:val="0"/>
        <w:color w:val="92D050"/>
        <w:sz w:val="28"/>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1C4"/>
    <w:rsid w:val="00085617"/>
    <w:rsid w:val="000B4F12"/>
    <w:rsid w:val="00106C14"/>
    <w:rsid w:val="00184CF9"/>
    <w:rsid w:val="001A487F"/>
    <w:rsid w:val="001D12FE"/>
    <w:rsid w:val="001F7722"/>
    <w:rsid w:val="002300EF"/>
    <w:rsid w:val="00247F06"/>
    <w:rsid w:val="002875DA"/>
    <w:rsid w:val="00296A3E"/>
    <w:rsid w:val="002D7753"/>
    <w:rsid w:val="0030725A"/>
    <w:rsid w:val="0032128E"/>
    <w:rsid w:val="003212A6"/>
    <w:rsid w:val="00336F03"/>
    <w:rsid w:val="00353841"/>
    <w:rsid w:val="00362EB7"/>
    <w:rsid w:val="003A0459"/>
    <w:rsid w:val="003E1B57"/>
    <w:rsid w:val="003E7392"/>
    <w:rsid w:val="00402A93"/>
    <w:rsid w:val="004049F7"/>
    <w:rsid w:val="004424B4"/>
    <w:rsid w:val="00483144"/>
    <w:rsid w:val="004E52A8"/>
    <w:rsid w:val="004F37FB"/>
    <w:rsid w:val="005E374A"/>
    <w:rsid w:val="006034C3"/>
    <w:rsid w:val="006152FA"/>
    <w:rsid w:val="00664D47"/>
    <w:rsid w:val="00680B2A"/>
    <w:rsid w:val="006A6685"/>
    <w:rsid w:val="006B374A"/>
    <w:rsid w:val="00741003"/>
    <w:rsid w:val="00750B51"/>
    <w:rsid w:val="00773B0D"/>
    <w:rsid w:val="00787424"/>
    <w:rsid w:val="00795BD3"/>
    <w:rsid w:val="007C256A"/>
    <w:rsid w:val="008069E6"/>
    <w:rsid w:val="008107C0"/>
    <w:rsid w:val="00830B2C"/>
    <w:rsid w:val="008424CD"/>
    <w:rsid w:val="00880068"/>
    <w:rsid w:val="00880D38"/>
    <w:rsid w:val="0089449D"/>
    <w:rsid w:val="008E2F64"/>
    <w:rsid w:val="008F4976"/>
    <w:rsid w:val="00913EC0"/>
    <w:rsid w:val="00915E00"/>
    <w:rsid w:val="00920046"/>
    <w:rsid w:val="00924E14"/>
    <w:rsid w:val="00933594"/>
    <w:rsid w:val="00990E7F"/>
    <w:rsid w:val="009A5542"/>
    <w:rsid w:val="00A12798"/>
    <w:rsid w:val="00A17690"/>
    <w:rsid w:val="00A24F04"/>
    <w:rsid w:val="00A42300"/>
    <w:rsid w:val="00A4509D"/>
    <w:rsid w:val="00A45AD5"/>
    <w:rsid w:val="00A521C4"/>
    <w:rsid w:val="00A94A46"/>
    <w:rsid w:val="00AA7CAA"/>
    <w:rsid w:val="00AE1E3E"/>
    <w:rsid w:val="00B35D02"/>
    <w:rsid w:val="00B713E4"/>
    <w:rsid w:val="00B8252B"/>
    <w:rsid w:val="00BB2DFD"/>
    <w:rsid w:val="00BB3956"/>
    <w:rsid w:val="00BC75AA"/>
    <w:rsid w:val="00BC7E1F"/>
    <w:rsid w:val="00BD2C35"/>
    <w:rsid w:val="00BD5E2F"/>
    <w:rsid w:val="00BF3B4C"/>
    <w:rsid w:val="00C44F51"/>
    <w:rsid w:val="00C91A43"/>
    <w:rsid w:val="00CA50C9"/>
    <w:rsid w:val="00CA752A"/>
    <w:rsid w:val="00CC6705"/>
    <w:rsid w:val="00D011CE"/>
    <w:rsid w:val="00D15099"/>
    <w:rsid w:val="00E0286C"/>
    <w:rsid w:val="00E10802"/>
    <w:rsid w:val="00E136F7"/>
    <w:rsid w:val="00E15FAE"/>
    <w:rsid w:val="00E862D6"/>
    <w:rsid w:val="00E92AE4"/>
    <w:rsid w:val="00ED154E"/>
    <w:rsid w:val="00ED62EE"/>
    <w:rsid w:val="00F10393"/>
    <w:rsid w:val="00F34563"/>
    <w:rsid w:val="00F532D3"/>
    <w:rsid w:val="00F67958"/>
    <w:rsid w:val="00F832DA"/>
    <w:rsid w:val="00FA0719"/>
    <w:rsid w:val="00FD5ACD"/>
    <w:rsid w:val="00FE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0F9D3"/>
  <w15:docId w15:val="{FAB19830-17D4-4879-903C-4BCCA3617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0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1F8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8800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068"/>
    <w:rPr>
      <w:rFonts w:ascii="Segoe UI" w:hAnsi="Segoe UI" w:cs="Segoe UI"/>
      <w:sz w:val="18"/>
      <w:szCs w:val="18"/>
    </w:rPr>
  </w:style>
  <w:style w:type="paragraph" w:styleId="ListParagraph">
    <w:name w:val="List Paragraph"/>
    <w:basedOn w:val="Normal"/>
    <w:uiPriority w:val="34"/>
    <w:qFormat/>
    <w:rsid w:val="006034C3"/>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61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A1FF0B22</Template>
  <TotalTime>0</TotalTime>
  <Pages>1</Pages>
  <Words>152</Words>
  <Characters>872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 Mussa (Christ The King Catholic Primary School)</cp:lastModifiedBy>
  <cp:revision>2</cp:revision>
  <cp:lastPrinted>2018-11-07T09:36:00Z</cp:lastPrinted>
  <dcterms:created xsi:type="dcterms:W3CDTF">2020-02-11T08:05:00Z</dcterms:created>
  <dcterms:modified xsi:type="dcterms:W3CDTF">2020-02-11T08:05:00Z</dcterms:modified>
</cp:coreProperties>
</file>