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915E00" w:rsidRDefault="00A521C4" w:rsidP="00E10802">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FD5ACD">
        <w:rPr>
          <w:rFonts w:ascii="Comic Sans MS" w:hAnsi="Comic Sans MS"/>
          <w:u w:val="single"/>
        </w:rPr>
        <w:t>13</w:t>
      </w:r>
      <w:r w:rsidR="00FD5ACD" w:rsidRPr="00FD5ACD">
        <w:rPr>
          <w:rFonts w:ascii="Comic Sans MS" w:hAnsi="Comic Sans MS"/>
          <w:u w:val="single"/>
          <w:vertAlign w:val="superscript"/>
        </w:rPr>
        <w:t>th</w:t>
      </w:r>
      <w:r w:rsidR="00FD5ACD">
        <w:rPr>
          <w:rFonts w:ascii="Comic Sans MS" w:hAnsi="Comic Sans MS"/>
          <w:u w:val="single"/>
        </w:rPr>
        <w:t xml:space="preserve"> January </w:t>
      </w:r>
      <w:r w:rsidR="00915E00">
        <w:rPr>
          <w:rFonts w:ascii="Comic Sans MS" w:hAnsi="Comic Sans MS"/>
          <w:u w:val="single"/>
        </w:rPr>
        <w:t xml:space="preserve"> </w:t>
      </w:r>
    </w:p>
    <w:p w:rsidR="00E10802" w:rsidRPr="00E10802" w:rsidRDefault="00E10802" w:rsidP="00E10802">
      <w:pPr>
        <w:jc w:val="center"/>
        <w:rPr>
          <w:rFonts w:ascii="Comic Sans MS" w:hAnsi="Comic Sans MS"/>
          <w:u w:val="single"/>
        </w:rPr>
      </w:pPr>
    </w:p>
    <w:p w:rsidR="00E136F7" w:rsidRDefault="00915E00" w:rsidP="00353841">
      <w:pPr>
        <w:rPr>
          <w:rFonts w:ascii="Comic Sans MS" w:hAnsi="Comic Sans MS"/>
          <w:b/>
          <w:u w:val="single"/>
        </w:rPr>
      </w:pPr>
      <w:r>
        <w:rPr>
          <w:rFonts w:ascii="Comic Sans MS" w:hAnsi="Comic Sans MS"/>
          <w:b/>
          <w:u w:val="single"/>
        </w:rPr>
        <w:t>Literacy</w:t>
      </w:r>
    </w:p>
    <w:p w:rsidR="00E10802" w:rsidRPr="00E10802" w:rsidRDefault="00FD5ACD" w:rsidP="00353841">
      <w:pPr>
        <w:rPr>
          <w:rFonts w:ascii="Comic Sans MS" w:hAnsi="Comic Sans MS"/>
        </w:rPr>
      </w:pPr>
      <w:r>
        <w:rPr>
          <w:rFonts w:ascii="Comic Sans MS" w:hAnsi="Comic Sans MS"/>
        </w:rPr>
        <w:t xml:space="preserve">Our new story is ‘The Magic Porridge Pot’. Retell the story to someone in your family. </w:t>
      </w:r>
    </w:p>
    <w:p w:rsidR="00915E00" w:rsidRDefault="00915E00" w:rsidP="00353841">
      <w:pPr>
        <w:rPr>
          <w:rFonts w:ascii="Comic Sans MS" w:hAnsi="Comic Sans MS"/>
          <w:b/>
          <w:u w:val="single"/>
        </w:rPr>
      </w:pPr>
    </w:p>
    <w:p w:rsidR="00ED154E" w:rsidRDefault="00ED154E" w:rsidP="00353841">
      <w:pPr>
        <w:rPr>
          <w:rFonts w:ascii="Comic Sans MS" w:hAnsi="Comic Sans MS"/>
          <w:b/>
          <w:u w:val="single"/>
        </w:rPr>
      </w:pPr>
      <w:r>
        <w:rPr>
          <w:rFonts w:ascii="Comic Sans MS" w:hAnsi="Comic Sans MS"/>
          <w:b/>
          <w:u w:val="single"/>
        </w:rPr>
        <w:t>Maths</w:t>
      </w:r>
    </w:p>
    <w:p w:rsidR="00E10802" w:rsidRDefault="00FD5ACD" w:rsidP="00353841">
      <w:pPr>
        <w:rPr>
          <w:rFonts w:ascii="Comic Sans MS" w:hAnsi="Comic Sans MS"/>
        </w:rPr>
      </w:pPr>
      <w:r>
        <w:rPr>
          <w:rFonts w:ascii="Comic Sans MS" w:hAnsi="Comic Sans MS"/>
        </w:rPr>
        <w:t>1 more/less and 2 more/less within 100. Roll 2 dice to create a 2-digit number. Say 1 more/less or 2more/less than the number. First to 5 wins.</w:t>
      </w:r>
    </w:p>
    <w:p w:rsidR="00FD5ACD" w:rsidRDefault="00FD5ACD" w:rsidP="00353841">
      <w:pPr>
        <w:rPr>
          <w:rFonts w:ascii="Comic Sans MS" w:hAnsi="Comic Sans MS"/>
          <w:b/>
          <w:u w:val="single"/>
        </w:rPr>
      </w:pPr>
    </w:p>
    <w:p w:rsidR="00E10802" w:rsidRDefault="00E10802" w:rsidP="00353841">
      <w:pPr>
        <w:rPr>
          <w:rFonts w:ascii="Comic Sans MS" w:hAnsi="Comic Sans MS"/>
          <w:b/>
          <w:u w:val="single"/>
        </w:rPr>
      </w:pPr>
      <w:r>
        <w:rPr>
          <w:rFonts w:ascii="Comic Sans MS" w:hAnsi="Comic Sans MS"/>
          <w:b/>
          <w:u w:val="single"/>
        </w:rPr>
        <w:t>Context</w:t>
      </w:r>
    </w:p>
    <w:p w:rsidR="00ED154E" w:rsidRDefault="00FD5ACD" w:rsidP="00353841">
      <w:pPr>
        <w:rPr>
          <w:rFonts w:ascii="Comic Sans MS" w:hAnsi="Comic Sans MS"/>
        </w:rPr>
      </w:pPr>
      <w:r>
        <w:rPr>
          <w:rFonts w:ascii="Comic Sans MS" w:hAnsi="Comic Sans MS"/>
        </w:rPr>
        <w:t xml:space="preserve">Ready Steady Cook is our new context. Look for a recipe for your favourite meal. Draw a picture of your meal and write out the ingredients. </w:t>
      </w:r>
    </w:p>
    <w:p w:rsidR="00FD5ACD" w:rsidRPr="00ED154E" w:rsidRDefault="00FD5ACD" w:rsidP="00353841">
      <w:pPr>
        <w:rPr>
          <w:rFonts w:ascii="Comic Sans MS" w:hAnsi="Comic Sans MS"/>
        </w:rPr>
      </w:pPr>
    </w:p>
    <w:p w:rsidR="00353841" w:rsidRPr="00353841" w:rsidRDefault="00353841" w:rsidP="00353841">
      <w:pPr>
        <w:rPr>
          <w:rFonts w:ascii="Comic Sans MS" w:hAnsi="Comic Sans MS"/>
          <w:b/>
          <w:u w:val="single"/>
        </w:rPr>
      </w:pPr>
      <w:r w:rsidRPr="00353841">
        <w:rPr>
          <w:rFonts w:ascii="Comic Sans MS" w:hAnsi="Comic Sans MS"/>
          <w:b/>
          <w:u w:val="single"/>
        </w:rPr>
        <w:t>Daily reading</w:t>
      </w:r>
    </w:p>
    <w:p w:rsidR="00483144" w:rsidRDefault="00FD5ACD">
      <w:pPr>
        <w:rPr>
          <w:rFonts w:ascii="Comic Sans MS" w:hAnsi="Comic Sans MS"/>
        </w:rPr>
      </w:pPr>
      <w:r>
        <w:rPr>
          <w:rFonts w:ascii="Comic Sans MS" w:hAnsi="Comic Sans MS"/>
        </w:rPr>
        <w:t>It is vital that book bags are brought into school every day so that books can be changed daily and home readers can be given weekly. Without book bags and diaries, this cannot be done. Please remember book bags each day. Many thanks.</w:t>
      </w:r>
    </w:p>
    <w:p w:rsidR="00FD5ACD" w:rsidRDefault="00FD5ACD">
      <w:pPr>
        <w:rPr>
          <w:rFonts w:ascii="Comic Sans MS" w:hAnsi="Comic Sans MS"/>
        </w:rPr>
      </w:pPr>
      <w:bookmarkStart w:id="0" w:name="_GoBack"/>
      <w:bookmarkEnd w:id="0"/>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1C4"/>
    <w:rsid w:val="00085617"/>
    <w:rsid w:val="000B4F12"/>
    <w:rsid w:val="00106C14"/>
    <w:rsid w:val="00184CF9"/>
    <w:rsid w:val="001A487F"/>
    <w:rsid w:val="001D12FE"/>
    <w:rsid w:val="001F7722"/>
    <w:rsid w:val="002300EF"/>
    <w:rsid w:val="00247F06"/>
    <w:rsid w:val="002875DA"/>
    <w:rsid w:val="00296A3E"/>
    <w:rsid w:val="002D7753"/>
    <w:rsid w:val="0030725A"/>
    <w:rsid w:val="0032128E"/>
    <w:rsid w:val="003212A6"/>
    <w:rsid w:val="00336F03"/>
    <w:rsid w:val="00353841"/>
    <w:rsid w:val="00362EB7"/>
    <w:rsid w:val="003A0459"/>
    <w:rsid w:val="003E1B57"/>
    <w:rsid w:val="003E7392"/>
    <w:rsid w:val="00402A93"/>
    <w:rsid w:val="004049F7"/>
    <w:rsid w:val="004424B4"/>
    <w:rsid w:val="00483144"/>
    <w:rsid w:val="004E52A8"/>
    <w:rsid w:val="005E374A"/>
    <w:rsid w:val="006034C3"/>
    <w:rsid w:val="006152FA"/>
    <w:rsid w:val="00664D47"/>
    <w:rsid w:val="00680B2A"/>
    <w:rsid w:val="006A6685"/>
    <w:rsid w:val="006B374A"/>
    <w:rsid w:val="00741003"/>
    <w:rsid w:val="00750B51"/>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33594"/>
    <w:rsid w:val="00990E7F"/>
    <w:rsid w:val="009A5542"/>
    <w:rsid w:val="00A12798"/>
    <w:rsid w:val="00A17690"/>
    <w:rsid w:val="00A24F04"/>
    <w:rsid w:val="00A42300"/>
    <w:rsid w:val="00A4509D"/>
    <w:rsid w:val="00A45AD5"/>
    <w:rsid w:val="00A521C4"/>
    <w:rsid w:val="00A94A46"/>
    <w:rsid w:val="00AA7CAA"/>
    <w:rsid w:val="00AE1E3E"/>
    <w:rsid w:val="00B35D02"/>
    <w:rsid w:val="00B713E4"/>
    <w:rsid w:val="00B8252B"/>
    <w:rsid w:val="00BB2DFD"/>
    <w:rsid w:val="00BB3956"/>
    <w:rsid w:val="00BC75AA"/>
    <w:rsid w:val="00BC7E1F"/>
    <w:rsid w:val="00BD2C35"/>
    <w:rsid w:val="00BD5E2F"/>
    <w:rsid w:val="00BF3B4C"/>
    <w:rsid w:val="00C44F51"/>
    <w:rsid w:val="00C91A43"/>
    <w:rsid w:val="00CA50C9"/>
    <w:rsid w:val="00CA752A"/>
    <w:rsid w:val="00CC6705"/>
    <w:rsid w:val="00D011CE"/>
    <w:rsid w:val="00D15099"/>
    <w:rsid w:val="00E0286C"/>
    <w:rsid w:val="00E10802"/>
    <w:rsid w:val="00E136F7"/>
    <w:rsid w:val="00E15FAE"/>
    <w:rsid w:val="00E862D6"/>
    <w:rsid w:val="00E92AE4"/>
    <w:rsid w:val="00ED154E"/>
    <w:rsid w:val="00ED62EE"/>
    <w:rsid w:val="00F10393"/>
    <w:rsid w:val="00F34563"/>
    <w:rsid w:val="00F532D3"/>
    <w:rsid w:val="00F67958"/>
    <w:rsid w:val="00F832DA"/>
    <w:rsid w:val="00FA0719"/>
    <w:rsid w:val="00FD5ACD"/>
    <w:rsid w:val="00FE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36110"/>
  <w15:docId w15:val="{FAB19830-17D4-4879-903C-4BCCA3617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6FBA162F</Template>
  <TotalTime>0</TotalTime>
  <Pages>1</Pages>
  <Words>145</Words>
  <Characters>832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 Mussa (Christ The King Catholic Primary School)</cp:lastModifiedBy>
  <cp:revision>2</cp:revision>
  <cp:lastPrinted>2018-11-07T09:36:00Z</cp:lastPrinted>
  <dcterms:created xsi:type="dcterms:W3CDTF">2020-01-14T08:12:00Z</dcterms:created>
  <dcterms:modified xsi:type="dcterms:W3CDTF">2020-01-14T08:12:00Z</dcterms:modified>
</cp:coreProperties>
</file>