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6C" w:rsidRPr="00920046" w:rsidRDefault="002875DA" w:rsidP="00A521C4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>Year</w:t>
      </w:r>
      <w:r w:rsidR="00915E00">
        <w:rPr>
          <w:rFonts w:ascii="Comic Sans MS" w:hAnsi="Comic Sans MS"/>
          <w:u w:val="single"/>
        </w:rPr>
        <w:t xml:space="preserve"> 1</w:t>
      </w:r>
      <w:r w:rsidR="00A521C4" w:rsidRPr="00920046">
        <w:rPr>
          <w:rFonts w:ascii="Comic Sans MS" w:hAnsi="Comic Sans MS"/>
          <w:u w:val="single"/>
        </w:rPr>
        <w:t xml:space="preserve"> Learning Log</w:t>
      </w:r>
    </w:p>
    <w:p w:rsidR="00915E00" w:rsidRDefault="00A521C4" w:rsidP="00E10802">
      <w:pPr>
        <w:jc w:val="center"/>
        <w:rPr>
          <w:rFonts w:ascii="Comic Sans MS" w:hAnsi="Comic Sans MS"/>
          <w:u w:val="single"/>
        </w:rPr>
      </w:pPr>
      <w:r w:rsidRPr="00920046">
        <w:rPr>
          <w:rFonts w:ascii="Comic Sans MS" w:hAnsi="Comic Sans MS"/>
          <w:u w:val="single"/>
        </w:rPr>
        <w:t xml:space="preserve">Week Beginning </w:t>
      </w:r>
      <w:r w:rsidR="00BD2C35">
        <w:rPr>
          <w:rFonts w:ascii="Comic Sans MS" w:hAnsi="Comic Sans MS"/>
          <w:u w:val="single"/>
        </w:rPr>
        <w:t xml:space="preserve">Monday </w:t>
      </w:r>
      <w:r w:rsidR="00DE6912">
        <w:rPr>
          <w:rFonts w:ascii="Comic Sans MS" w:hAnsi="Comic Sans MS"/>
          <w:u w:val="single"/>
        </w:rPr>
        <w:t>25</w:t>
      </w:r>
      <w:r w:rsidR="00E10802" w:rsidRPr="00E10802">
        <w:rPr>
          <w:rFonts w:ascii="Comic Sans MS" w:hAnsi="Comic Sans MS"/>
          <w:u w:val="single"/>
          <w:vertAlign w:val="superscript"/>
        </w:rPr>
        <w:t>th</w:t>
      </w:r>
      <w:r w:rsidR="00E10802">
        <w:rPr>
          <w:rFonts w:ascii="Comic Sans MS" w:hAnsi="Comic Sans MS"/>
          <w:u w:val="single"/>
        </w:rPr>
        <w:t xml:space="preserve"> November</w:t>
      </w:r>
      <w:r w:rsidR="00915E00">
        <w:rPr>
          <w:rFonts w:ascii="Comic Sans MS" w:hAnsi="Comic Sans MS"/>
          <w:u w:val="single"/>
        </w:rPr>
        <w:t xml:space="preserve"> </w:t>
      </w:r>
    </w:p>
    <w:p w:rsidR="00E10802" w:rsidRPr="00E10802" w:rsidRDefault="00E10802" w:rsidP="00E10802">
      <w:pPr>
        <w:jc w:val="center"/>
        <w:rPr>
          <w:rFonts w:ascii="Comic Sans MS" w:hAnsi="Comic Sans MS"/>
          <w:u w:val="single"/>
        </w:rPr>
      </w:pPr>
    </w:p>
    <w:p w:rsidR="00E136F7" w:rsidRDefault="00915E00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Literacy</w:t>
      </w:r>
    </w:p>
    <w:p w:rsidR="0064506A" w:rsidRDefault="00DE6912" w:rsidP="00353841">
      <w:pPr>
        <w:rPr>
          <w:rFonts w:ascii="Comic Sans MS" w:hAnsi="Comic Sans MS"/>
        </w:rPr>
      </w:pPr>
      <w:r>
        <w:rPr>
          <w:rFonts w:ascii="Comic Sans MS" w:hAnsi="Comic Sans MS"/>
        </w:rPr>
        <w:t>P</w:t>
      </w:r>
      <w:r w:rsidR="0064506A" w:rsidRPr="0064506A">
        <w:rPr>
          <w:rFonts w:ascii="Comic Sans MS" w:hAnsi="Comic Sans MS"/>
        </w:rPr>
        <w:t>lay th</w:t>
      </w:r>
      <w:r>
        <w:rPr>
          <w:rFonts w:ascii="Comic Sans MS" w:hAnsi="Comic Sans MS"/>
        </w:rPr>
        <w:t>e game below</w:t>
      </w:r>
      <w:r w:rsidR="0064506A" w:rsidRPr="0064506A">
        <w:rPr>
          <w:rFonts w:ascii="Comic Sans MS" w:hAnsi="Comic Sans MS"/>
        </w:rPr>
        <w:t>. How far can you go?</w:t>
      </w:r>
      <w:bookmarkStart w:id="0" w:name="_GoBack"/>
      <w:bookmarkEnd w:id="0"/>
    </w:p>
    <w:p w:rsidR="00DE6912" w:rsidRDefault="00DE6912" w:rsidP="00353841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Must:</w:t>
      </w:r>
      <w:r>
        <w:rPr>
          <w:rFonts w:ascii="Comic Sans MS" w:hAnsi="Comic Sans MS"/>
        </w:rPr>
        <w:t xml:space="preserve"> Play phase 2</w:t>
      </w:r>
    </w:p>
    <w:p w:rsidR="00DE6912" w:rsidRDefault="00DE6912" w:rsidP="00353841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Should:</w:t>
      </w:r>
      <w:r>
        <w:rPr>
          <w:rFonts w:ascii="Comic Sans MS" w:hAnsi="Comic Sans MS"/>
        </w:rPr>
        <w:t xml:space="preserve"> Play first one in phase 3</w:t>
      </w:r>
    </w:p>
    <w:p w:rsidR="00DE6912" w:rsidRPr="0064506A" w:rsidRDefault="00DE6912" w:rsidP="00353841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Could:</w:t>
      </w:r>
      <w:r>
        <w:rPr>
          <w:rFonts w:ascii="Comic Sans MS" w:hAnsi="Comic Sans MS"/>
        </w:rPr>
        <w:t xml:space="preserve"> Play all of phase 3</w:t>
      </w:r>
    </w:p>
    <w:p w:rsidR="00D26CCE" w:rsidRDefault="0064506A" w:rsidP="00353841">
      <w:pPr>
        <w:rPr>
          <w:rFonts w:ascii="Comic Sans MS" w:hAnsi="Comic Sans MS"/>
          <w:b/>
          <w:u w:val="single"/>
        </w:rPr>
      </w:pPr>
      <w:hyperlink r:id="rId5" w:history="1">
        <w:r>
          <w:rPr>
            <w:rStyle w:val="Hyperlink"/>
          </w:rPr>
          <w:t>http://www.ictgames.com/mobilePage/viking/index.html</w:t>
        </w:r>
      </w:hyperlink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ED154E" w:rsidRDefault="00ED154E" w:rsidP="00353841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</w:t>
      </w:r>
    </w:p>
    <w:p w:rsidR="0064506A" w:rsidRDefault="0064506A" w:rsidP="00353841">
      <w:pPr>
        <w:rPr>
          <w:rFonts w:ascii="Comic Sans MS" w:hAnsi="Comic Sans MS"/>
        </w:rPr>
      </w:pPr>
      <w:r w:rsidRPr="0064506A">
        <w:rPr>
          <w:rFonts w:ascii="Comic Sans MS" w:hAnsi="Comic Sans MS"/>
        </w:rPr>
        <w:t>Play the game below. Try bonds to ten and then try bonds to 20. You could try bonds to 100!</w:t>
      </w:r>
    </w:p>
    <w:p w:rsidR="00DE6912" w:rsidRDefault="00DE6912" w:rsidP="00DE6912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Must:</w:t>
      </w:r>
      <w:r>
        <w:rPr>
          <w:rFonts w:ascii="Comic Sans MS" w:hAnsi="Comic Sans MS"/>
        </w:rPr>
        <w:t xml:space="preserve"> Play </w:t>
      </w:r>
      <w:r>
        <w:rPr>
          <w:rFonts w:ascii="Comic Sans MS" w:hAnsi="Comic Sans MS"/>
        </w:rPr>
        <w:t>bonds to 10</w:t>
      </w:r>
    </w:p>
    <w:p w:rsidR="00DE6912" w:rsidRDefault="00DE6912" w:rsidP="00DE6912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Should:</w:t>
      </w:r>
      <w:r>
        <w:rPr>
          <w:rFonts w:ascii="Comic Sans MS" w:hAnsi="Comic Sans MS"/>
        </w:rPr>
        <w:t xml:space="preserve"> Play </w:t>
      </w:r>
      <w:r>
        <w:rPr>
          <w:rFonts w:ascii="Comic Sans MS" w:hAnsi="Comic Sans MS"/>
        </w:rPr>
        <w:t>bonds to 20</w:t>
      </w:r>
    </w:p>
    <w:p w:rsidR="00DE6912" w:rsidRPr="0064506A" w:rsidRDefault="00DE6912" w:rsidP="00353841">
      <w:pPr>
        <w:rPr>
          <w:rFonts w:ascii="Comic Sans MS" w:hAnsi="Comic Sans MS"/>
        </w:rPr>
      </w:pPr>
      <w:r w:rsidRPr="00DE6912">
        <w:rPr>
          <w:rFonts w:ascii="Comic Sans MS" w:hAnsi="Comic Sans MS"/>
          <w:b/>
        </w:rPr>
        <w:t>Could:</w:t>
      </w:r>
      <w:r>
        <w:rPr>
          <w:rFonts w:ascii="Comic Sans MS" w:hAnsi="Comic Sans MS"/>
        </w:rPr>
        <w:t xml:space="preserve"> Play </w:t>
      </w:r>
      <w:r>
        <w:rPr>
          <w:rFonts w:ascii="Comic Sans MS" w:hAnsi="Comic Sans MS"/>
        </w:rPr>
        <w:t>bonds to 100</w:t>
      </w:r>
    </w:p>
    <w:p w:rsidR="00D26CCE" w:rsidRPr="00ED154E" w:rsidRDefault="0064506A" w:rsidP="00353841">
      <w:pPr>
        <w:rPr>
          <w:rFonts w:ascii="Comic Sans MS" w:hAnsi="Comic Sans MS"/>
        </w:rPr>
      </w:pPr>
      <w:hyperlink r:id="rId6" w:history="1">
        <w:r>
          <w:rPr>
            <w:rStyle w:val="Hyperlink"/>
          </w:rPr>
          <w:t>http://www.ictgames.com/mobilePage/funkyMummy/index.html</w:t>
        </w:r>
      </w:hyperlink>
    </w:p>
    <w:p w:rsidR="00D26CCE" w:rsidRDefault="00D26CCE" w:rsidP="00353841">
      <w:pPr>
        <w:rPr>
          <w:rFonts w:ascii="Comic Sans MS" w:hAnsi="Comic Sans MS"/>
          <w:b/>
          <w:u w:val="single"/>
        </w:rPr>
      </w:pPr>
    </w:p>
    <w:p w:rsidR="00DE6912" w:rsidRDefault="00DE6912" w:rsidP="00353841">
      <w:pPr>
        <w:rPr>
          <w:rFonts w:ascii="Comic Sans MS" w:hAnsi="Comic Sans MS"/>
          <w:b/>
          <w:u w:val="single"/>
        </w:rPr>
      </w:pPr>
    </w:p>
    <w:p w:rsidR="00353841" w:rsidRPr="00353841" w:rsidRDefault="00353841" w:rsidP="00353841">
      <w:pPr>
        <w:rPr>
          <w:rFonts w:ascii="Comic Sans MS" w:hAnsi="Comic Sans MS"/>
          <w:b/>
          <w:u w:val="single"/>
        </w:rPr>
      </w:pPr>
      <w:r w:rsidRPr="00353841">
        <w:rPr>
          <w:rFonts w:ascii="Comic Sans MS" w:hAnsi="Comic Sans MS"/>
          <w:b/>
          <w:u w:val="single"/>
        </w:rPr>
        <w:t>Daily reading</w:t>
      </w:r>
    </w:p>
    <w:p w:rsidR="00D26CCE" w:rsidRDefault="00ED154E">
      <w:pPr>
        <w:rPr>
          <w:rFonts w:ascii="Comic Sans MS" w:hAnsi="Comic Sans MS"/>
        </w:rPr>
      </w:pPr>
      <w:r>
        <w:rPr>
          <w:rFonts w:ascii="Comic Sans MS" w:hAnsi="Comic Sans MS"/>
        </w:rPr>
        <w:t>What digraphs can you spot in the book you are reading?</w:t>
      </w:r>
      <w:r w:rsidR="00E10802">
        <w:rPr>
          <w:rFonts w:ascii="Comic Sans MS" w:hAnsi="Comic Sans MS"/>
        </w:rPr>
        <w:t xml:space="preserve"> Can you do the actions too?</w:t>
      </w:r>
    </w:p>
    <w:p w:rsidR="00DE6912" w:rsidRDefault="00DE6912">
      <w:pPr>
        <w:rPr>
          <w:rFonts w:ascii="Comic Sans MS" w:hAnsi="Comic Sans MS"/>
        </w:rPr>
      </w:pPr>
    </w:p>
    <w:p w:rsidR="00DE6912" w:rsidRDefault="00DE6912">
      <w:pPr>
        <w:rPr>
          <w:rFonts w:ascii="Comic Sans MS" w:hAnsi="Comic Sans MS"/>
        </w:rPr>
      </w:pPr>
    </w:p>
    <w:p w:rsidR="00483144" w:rsidRPr="00483144" w:rsidRDefault="00483144">
      <w:pPr>
        <w:rPr>
          <w:rFonts w:ascii="Comic Sans MS" w:hAnsi="Comic Sans MS"/>
          <w:b/>
          <w:u w:val="single"/>
        </w:rPr>
      </w:pPr>
      <w:r w:rsidRPr="00483144">
        <w:rPr>
          <w:rFonts w:ascii="Comic Sans MS" w:hAnsi="Comic Sans MS"/>
          <w:b/>
          <w:u w:val="single"/>
        </w:rPr>
        <w:t>Class prayer bag:</w:t>
      </w:r>
    </w:p>
    <w:p w:rsidR="00483144" w:rsidRPr="00920046" w:rsidRDefault="00483144">
      <w:pPr>
        <w:rPr>
          <w:rFonts w:ascii="Comic Sans MS" w:hAnsi="Comic Sans MS"/>
        </w:rPr>
      </w:pPr>
      <w:r>
        <w:rPr>
          <w:rFonts w:ascii="Comic Sans MS" w:hAnsi="Comic Sans MS"/>
        </w:rPr>
        <w:t>All classes now have a prayer bag full of ideas and resources for family prayer. The bag will come home with one child a week. Please take the time to reflect ad pray together using what is in the bag. All used resources will be replenished in school.</w:t>
      </w:r>
    </w:p>
    <w:sectPr w:rsidR="00483144" w:rsidRPr="00920046" w:rsidSect="003A0459">
      <w:type w:val="continuous"/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F0865"/>
    <w:multiLevelType w:val="multilevel"/>
    <w:tmpl w:val="F2A41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4F458B"/>
    <w:multiLevelType w:val="hybridMultilevel"/>
    <w:tmpl w:val="43987F9E"/>
    <w:lvl w:ilvl="0" w:tplc="1EBEA2AA">
      <w:start w:val="1"/>
      <w:numFmt w:val="bullet"/>
      <w:lvlText w:val=""/>
      <w:lvlJc w:val="left"/>
      <w:pPr>
        <w:ind w:left="810" w:hanging="360"/>
      </w:pPr>
      <w:rPr>
        <w:rFonts w:ascii="Wingdings 3" w:hAnsi="Wingdings 3" w:hint="default"/>
        <w:b/>
        <w:i w:val="0"/>
        <w:color w:val="92D050"/>
        <w:sz w:val="28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1C4"/>
    <w:rsid w:val="00085617"/>
    <w:rsid w:val="000B4F12"/>
    <w:rsid w:val="00106C14"/>
    <w:rsid w:val="00184CF9"/>
    <w:rsid w:val="00184F9E"/>
    <w:rsid w:val="001A487F"/>
    <w:rsid w:val="001D12FE"/>
    <w:rsid w:val="001F7722"/>
    <w:rsid w:val="002300EF"/>
    <w:rsid w:val="00247F06"/>
    <w:rsid w:val="002875DA"/>
    <w:rsid w:val="00296A3E"/>
    <w:rsid w:val="002D7753"/>
    <w:rsid w:val="0030725A"/>
    <w:rsid w:val="0032128E"/>
    <w:rsid w:val="003212A6"/>
    <w:rsid w:val="00336F03"/>
    <w:rsid w:val="00353841"/>
    <w:rsid w:val="00362EB7"/>
    <w:rsid w:val="003A0459"/>
    <w:rsid w:val="003E1B57"/>
    <w:rsid w:val="003E7392"/>
    <w:rsid w:val="00402A93"/>
    <w:rsid w:val="004049F7"/>
    <w:rsid w:val="004424B4"/>
    <w:rsid w:val="00483144"/>
    <w:rsid w:val="004E52A8"/>
    <w:rsid w:val="005E374A"/>
    <w:rsid w:val="006034C3"/>
    <w:rsid w:val="006152FA"/>
    <w:rsid w:val="0064506A"/>
    <w:rsid w:val="00664D47"/>
    <w:rsid w:val="00680B2A"/>
    <w:rsid w:val="006A6685"/>
    <w:rsid w:val="006B374A"/>
    <w:rsid w:val="00741003"/>
    <w:rsid w:val="00750B51"/>
    <w:rsid w:val="00787424"/>
    <w:rsid w:val="00795BD3"/>
    <w:rsid w:val="007C256A"/>
    <w:rsid w:val="008069E6"/>
    <w:rsid w:val="008107C0"/>
    <w:rsid w:val="00830B2C"/>
    <w:rsid w:val="008424CD"/>
    <w:rsid w:val="00880068"/>
    <w:rsid w:val="00880D38"/>
    <w:rsid w:val="0089449D"/>
    <w:rsid w:val="008A54E1"/>
    <w:rsid w:val="008E2F64"/>
    <w:rsid w:val="008F4976"/>
    <w:rsid w:val="00913EC0"/>
    <w:rsid w:val="00915E00"/>
    <w:rsid w:val="00920046"/>
    <w:rsid w:val="00933594"/>
    <w:rsid w:val="00990E7F"/>
    <w:rsid w:val="009A5542"/>
    <w:rsid w:val="00A12798"/>
    <w:rsid w:val="00A17690"/>
    <w:rsid w:val="00A24F04"/>
    <w:rsid w:val="00A42300"/>
    <w:rsid w:val="00A4509D"/>
    <w:rsid w:val="00A45AD5"/>
    <w:rsid w:val="00A521C4"/>
    <w:rsid w:val="00A94A46"/>
    <w:rsid w:val="00AA7CAA"/>
    <w:rsid w:val="00AE1E3E"/>
    <w:rsid w:val="00B35D02"/>
    <w:rsid w:val="00B713E4"/>
    <w:rsid w:val="00B8252B"/>
    <w:rsid w:val="00BB2DFD"/>
    <w:rsid w:val="00BB3956"/>
    <w:rsid w:val="00BC75AA"/>
    <w:rsid w:val="00BC7E1F"/>
    <w:rsid w:val="00BD2C35"/>
    <w:rsid w:val="00BD5E2F"/>
    <w:rsid w:val="00BF3B4C"/>
    <w:rsid w:val="00C44F51"/>
    <w:rsid w:val="00C91A43"/>
    <w:rsid w:val="00CA50C9"/>
    <w:rsid w:val="00CA752A"/>
    <w:rsid w:val="00CC6705"/>
    <w:rsid w:val="00D011CE"/>
    <w:rsid w:val="00D15099"/>
    <w:rsid w:val="00D26CCE"/>
    <w:rsid w:val="00DE6912"/>
    <w:rsid w:val="00E0286C"/>
    <w:rsid w:val="00E10802"/>
    <w:rsid w:val="00E136F7"/>
    <w:rsid w:val="00E15FAE"/>
    <w:rsid w:val="00E862D6"/>
    <w:rsid w:val="00E92AE4"/>
    <w:rsid w:val="00ED154E"/>
    <w:rsid w:val="00ED62EE"/>
    <w:rsid w:val="00F10393"/>
    <w:rsid w:val="00F34563"/>
    <w:rsid w:val="00F532D3"/>
    <w:rsid w:val="00F67958"/>
    <w:rsid w:val="00F832DA"/>
    <w:rsid w:val="00FA0719"/>
    <w:rsid w:val="00FE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A2917"/>
  <w15:docId w15:val="{FAB19830-17D4-4879-903C-4BCCA361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0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1F8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00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06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034C3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6450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96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ctgames.com/mobilePage/funkyMummy/index.html" TargetMode="External"/><Relationship Id="rId5" Type="http://schemas.openxmlformats.org/officeDocument/2006/relationships/hyperlink" Target="http://www.ictgames.com/mobilePage/viking/index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18AD74EA</Template>
  <TotalTime>2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 Mussa (Christ The King Catholic Primary School)</cp:lastModifiedBy>
  <cp:revision>3</cp:revision>
  <cp:lastPrinted>2018-11-07T09:36:00Z</cp:lastPrinted>
  <dcterms:created xsi:type="dcterms:W3CDTF">2019-11-26T08:36:00Z</dcterms:created>
  <dcterms:modified xsi:type="dcterms:W3CDTF">2019-11-26T08:38:00Z</dcterms:modified>
</cp:coreProperties>
</file>