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1A3" w:rsidRPr="007531A3" w:rsidRDefault="007531A3" w:rsidP="007531A3">
      <w:pPr>
        <w:jc w:val="center"/>
        <w:rPr>
          <w:rFonts w:ascii="Comic Sans MS" w:hAnsi="Comic Sans MS"/>
          <w:b/>
          <w:sz w:val="28"/>
          <w:szCs w:val="28"/>
        </w:rPr>
      </w:pPr>
      <w:r w:rsidRPr="007531A3">
        <w:rPr>
          <w:rFonts w:ascii="Comic Sans MS" w:hAnsi="Comic Sans MS"/>
          <w:b/>
          <w:sz w:val="28"/>
          <w:szCs w:val="28"/>
        </w:rPr>
        <w:t>Learning Logs</w:t>
      </w:r>
    </w:p>
    <w:p w:rsidR="007531A3" w:rsidRPr="007531A3" w:rsidRDefault="007531A3">
      <w:pPr>
        <w:rPr>
          <w:rFonts w:ascii="Comic Sans MS" w:hAnsi="Comic Sans MS"/>
          <w:sz w:val="28"/>
          <w:szCs w:val="28"/>
        </w:rPr>
      </w:pPr>
    </w:p>
    <w:p w:rsidR="007531A3" w:rsidRDefault="00B05FC3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Learning</w:t>
      </w:r>
      <w:r w:rsidR="00DD6A24">
        <w:rPr>
          <w:rFonts w:ascii="Comic Sans MS" w:hAnsi="Comic Sans MS"/>
          <w:b/>
          <w:sz w:val="28"/>
          <w:szCs w:val="28"/>
          <w:u w:val="single"/>
        </w:rPr>
        <w:t xml:space="preserve"> Log 30</w:t>
      </w:r>
      <w:r w:rsidR="00DD6A24" w:rsidRPr="00DD6A24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 w:rsidR="00DD6A24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>
        <w:rPr>
          <w:rFonts w:ascii="Comic Sans MS" w:hAnsi="Comic Sans MS"/>
          <w:b/>
          <w:sz w:val="28"/>
          <w:szCs w:val="28"/>
          <w:u w:val="single"/>
        </w:rPr>
        <w:t xml:space="preserve">January 2019 </w:t>
      </w:r>
    </w:p>
    <w:p w:rsidR="00B05FC3" w:rsidRDefault="00B05FC3" w:rsidP="00DD6A24">
      <w:pPr>
        <w:rPr>
          <w:rFonts w:ascii="Comic Sans MS" w:hAnsi="Comic Sans MS"/>
          <w:sz w:val="28"/>
          <w:szCs w:val="28"/>
        </w:rPr>
      </w:pPr>
      <w:r w:rsidRPr="00B05FC3">
        <w:rPr>
          <w:rFonts w:ascii="Comic Sans MS" w:hAnsi="Comic Sans MS"/>
          <w:sz w:val="28"/>
          <w:szCs w:val="28"/>
        </w:rPr>
        <w:t xml:space="preserve">This week’s learning log activity is to </w:t>
      </w:r>
      <w:r w:rsidR="00DD6A24">
        <w:rPr>
          <w:rFonts w:ascii="Comic Sans MS" w:hAnsi="Comic Sans MS"/>
          <w:sz w:val="28"/>
          <w:szCs w:val="28"/>
        </w:rPr>
        <w:t xml:space="preserve">find out some facts about China. We are going to have a special celebration for Chinese New Year on Tuesday. </w:t>
      </w:r>
    </w:p>
    <w:p w:rsidR="00DD6A24" w:rsidRDefault="00DD6A24" w:rsidP="00DD6A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One of our parents will be coming to talk to us about Chinese traditions, she will also tell us how she celebrates Chinese New year and we will be having a celebration of Chinese food in the classroom. During this day we will be listening to the different facts the children have found out about China. </w:t>
      </w:r>
    </w:p>
    <w:p w:rsidR="00DD6A24" w:rsidRDefault="00DD6A24" w:rsidP="00DD6A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Your child could draw a picture </w:t>
      </w:r>
      <w:r w:rsidR="00B46864">
        <w:rPr>
          <w:rFonts w:ascii="Comic Sans MS" w:hAnsi="Comic Sans MS"/>
          <w:sz w:val="28"/>
          <w:szCs w:val="28"/>
        </w:rPr>
        <w:t xml:space="preserve">about China or cut some images out of a magazine. </w:t>
      </w:r>
    </w:p>
    <w:p w:rsidR="00B46864" w:rsidRPr="00B05FC3" w:rsidRDefault="00B46864" w:rsidP="00DD6A2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also want the children to dress 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in red for the day. </w:t>
      </w:r>
    </w:p>
    <w:p w:rsidR="007531A3" w:rsidRPr="007531A3" w:rsidRDefault="007531A3">
      <w:pPr>
        <w:rPr>
          <w:rFonts w:ascii="Comic Sans MS" w:hAnsi="Comic Sans MS"/>
          <w:sz w:val="28"/>
          <w:szCs w:val="28"/>
        </w:rPr>
      </w:pPr>
      <w:r w:rsidRPr="007531A3">
        <w:rPr>
          <w:rFonts w:ascii="Comic Sans MS" w:hAnsi="Comic Sans MS"/>
          <w:sz w:val="28"/>
          <w:szCs w:val="28"/>
        </w:rPr>
        <w:t>King regards</w:t>
      </w:r>
    </w:p>
    <w:p w:rsidR="007531A3" w:rsidRPr="007531A3" w:rsidRDefault="007531A3">
      <w:pPr>
        <w:rPr>
          <w:rFonts w:ascii="Comic Sans MS" w:hAnsi="Comic Sans MS"/>
          <w:sz w:val="28"/>
          <w:szCs w:val="28"/>
        </w:rPr>
      </w:pPr>
      <w:r w:rsidRPr="007531A3">
        <w:rPr>
          <w:rFonts w:ascii="Comic Sans MS" w:hAnsi="Comic Sans MS"/>
          <w:sz w:val="28"/>
          <w:szCs w:val="28"/>
        </w:rPr>
        <w:t xml:space="preserve">Mrs Keegan </w:t>
      </w:r>
    </w:p>
    <w:p w:rsidR="007531A3" w:rsidRDefault="007531A3"/>
    <w:p w:rsidR="007531A3" w:rsidRDefault="007531A3"/>
    <w:sectPr w:rsidR="007531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1A3"/>
    <w:rsid w:val="00043F6B"/>
    <w:rsid w:val="004A4B87"/>
    <w:rsid w:val="005779AA"/>
    <w:rsid w:val="007531A3"/>
    <w:rsid w:val="00B05FC3"/>
    <w:rsid w:val="00B46864"/>
    <w:rsid w:val="00DD6A24"/>
    <w:rsid w:val="00ED3CB5"/>
    <w:rsid w:val="00FB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547A4F-8984-4F97-8510-C42236A80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31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1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B0A011F1</Template>
  <TotalTime>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cp:lastPrinted>2019-01-30T12:38:00Z</cp:lastPrinted>
  <dcterms:created xsi:type="dcterms:W3CDTF">2019-01-30T13:59:00Z</dcterms:created>
  <dcterms:modified xsi:type="dcterms:W3CDTF">2019-01-30T13:59:00Z</dcterms:modified>
</cp:coreProperties>
</file>