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31A3" w:rsidRPr="007531A3" w:rsidRDefault="005F5675">
      <w:pPr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>Learning Log 6</w:t>
      </w:r>
      <w:r w:rsidRPr="005F5675">
        <w:rPr>
          <w:rFonts w:ascii="Comic Sans MS" w:hAnsi="Comic Sans MS"/>
          <w:b/>
          <w:sz w:val="28"/>
          <w:szCs w:val="28"/>
          <w:u w:val="single"/>
          <w:vertAlign w:val="superscript"/>
        </w:rPr>
        <w:t>th</w:t>
      </w:r>
      <w:r>
        <w:rPr>
          <w:rFonts w:ascii="Comic Sans MS" w:hAnsi="Comic Sans MS"/>
          <w:b/>
          <w:sz w:val="28"/>
          <w:szCs w:val="28"/>
          <w:u w:val="single"/>
        </w:rPr>
        <w:t xml:space="preserve"> February</w:t>
      </w:r>
    </w:p>
    <w:p w:rsidR="00FD6BC8" w:rsidRDefault="00FD6BC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Over the weekend could you please take your child to the local shop and purchase a small treat using only 1p, 2p, 5p and 10p coins. </w:t>
      </w:r>
    </w:p>
    <w:p w:rsidR="005F5675" w:rsidRDefault="00FD6BC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We have worked on recognition of these coins in class and it would be wonderful if they could use them in a real life situation. If you are able to take a photo of this that would be great. </w:t>
      </w:r>
    </w:p>
    <w:p w:rsidR="007531A3" w:rsidRPr="007531A3" w:rsidRDefault="007531A3">
      <w:pPr>
        <w:rPr>
          <w:rFonts w:ascii="Comic Sans MS" w:hAnsi="Comic Sans MS"/>
          <w:sz w:val="28"/>
          <w:szCs w:val="28"/>
        </w:rPr>
      </w:pPr>
      <w:r w:rsidRPr="007531A3">
        <w:rPr>
          <w:rFonts w:ascii="Comic Sans MS" w:hAnsi="Comic Sans MS"/>
          <w:sz w:val="28"/>
          <w:szCs w:val="28"/>
        </w:rPr>
        <w:t>K</w:t>
      </w:r>
      <w:r w:rsidR="00FD6BC8">
        <w:rPr>
          <w:rFonts w:ascii="Comic Sans MS" w:hAnsi="Comic Sans MS"/>
          <w:sz w:val="28"/>
          <w:szCs w:val="28"/>
        </w:rPr>
        <w:t>ind</w:t>
      </w:r>
      <w:r w:rsidRPr="007531A3">
        <w:rPr>
          <w:rFonts w:ascii="Comic Sans MS" w:hAnsi="Comic Sans MS"/>
          <w:sz w:val="28"/>
          <w:szCs w:val="28"/>
        </w:rPr>
        <w:t xml:space="preserve"> regards</w:t>
      </w:r>
    </w:p>
    <w:p w:rsidR="007531A3" w:rsidRDefault="007531A3">
      <w:pPr>
        <w:rPr>
          <w:rFonts w:ascii="Comic Sans MS" w:hAnsi="Comic Sans MS"/>
          <w:sz w:val="28"/>
          <w:szCs w:val="28"/>
        </w:rPr>
      </w:pPr>
      <w:r w:rsidRPr="007531A3">
        <w:rPr>
          <w:rFonts w:ascii="Comic Sans MS" w:hAnsi="Comic Sans MS"/>
          <w:sz w:val="28"/>
          <w:szCs w:val="28"/>
        </w:rPr>
        <w:t xml:space="preserve">Mrs Keegan </w:t>
      </w:r>
    </w:p>
    <w:p w:rsidR="005F5675" w:rsidRDefault="005F5675">
      <w:pPr>
        <w:rPr>
          <w:rFonts w:ascii="Comic Sans MS" w:hAnsi="Comic Sans MS"/>
          <w:sz w:val="28"/>
          <w:szCs w:val="28"/>
        </w:rPr>
      </w:pPr>
      <w:bookmarkStart w:id="0" w:name="_GoBack"/>
      <w:bookmarkEnd w:id="0"/>
    </w:p>
    <w:p w:rsidR="005F5675" w:rsidRDefault="005F5675">
      <w:pPr>
        <w:rPr>
          <w:rFonts w:ascii="Comic Sans MS" w:hAnsi="Comic Sans MS"/>
          <w:sz w:val="28"/>
          <w:szCs w:val="28"/>
        </w:rPr>
      </w:pPr>
    </w:p>
    <w:p w:rsidR="00FD6BC8" w:rsidRDefault="00FD6BC8">
      <w:pPr>
        <w:rPr>
          <w:rFonts w:ascii="Comic Sans MS" w:hAnsi="Comic Sans MS"/>
          <w:sz w:val="28"/>
          <w:szCs w:val="28"/>
        </w:rPr>
      </w:pPr>
    </w:p>
    <w:p w:rsidR="005F5675" w:rsidRPr="007531A3" w:rsidRDefault="005F5675" w:rsidP="005F5675">
      <w:pPr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>Learning Log 6</w:t>
      </w:r>
      <w:r w:rsidRPr="005F5675">
        <w:rPr>
          <w:rFonts w:ascii="Comic Sans MS" w:hAnsi="Comic Sans MS"/>
          <w:b/>
          <w:sz w:val="28"/>
          <w:szCs w:val="28"/>
          <w:u w:val="single"/>
          <w:vertAlign w:val="superscript"/>
        </w:rPr>
        <w:t>th</w:t>
      </w:r>
      <w:r>
        <w:rPr>
          <w:rFonts w:ascii="Comic Sans MS" w:hAnsi="Comic Sans MS"/>
          <w:b/>
          <w:sz w:val="28"/>
          <w:szCs w:val="28"/>
          <w:u w:val="single"/>
        </w:rPr>
        <w:t xml:space="preserve"> February</w:t>
      </w:r>
    </w:p>
    <w:p w:rsidR="005F5675" w:rsidRDefault="005F5675" w:rsidP="005F567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Over the weekend could you please take your child to the local shop and purchase a small treat using only 1p, 2p, 5p and 10p coins. </w:t>
      </w:r>
    </w:p>
    <w:p w:rsidR="005F5675" w:rsidRDefault="005F5675" w:rsidP="005F567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We have worked on recognition of these coins in class and it would be wonderful if they could use them in a real life situation. If you are able to take a photo of this that would be great. </w:t>
      </w:r>
    </w:p>
    <w:p w:rsidR="005F5675" w:rsidRPr="007531A3" w:rsidRDefault="005F5675" w:rsidP="005F5675">
      <w:pPr>
        <w:rPr>
          <w:rFonts w:ascii="Comic Sans MS" w:hAnsi="Comic Sans MS"/>
          <w:sz w:val="28"/>
          <w:szCs w:val="28"/>
        </w:rPr>
      </w:pPr>
      <w:r w:rsidRPr="007531A3">
        <w:rPr>
          <w:rFonts w:ascii="Comic Sans MS" w:hAnsi="Comic Sans MS"/>
          <w:sz w:val="28"/>
          <w:szCs w:val="28"/>
        </w:rPr>
        <w:t>K</w:t>
      </w:r>
      <w:r>
        <w:rPr>
          <w:rFonts w:ascii="Comic Sans MS" w:hAnsi="Comic Sans MS"/>
          <w:sz w:val="28"/>
          <w:szCs w:val="28"/>
        </w:rPr>
        <w:t>ind</w:t>
      </w:r>
      <w:r w:rsidRPr="007531A3">
        <w:rPr>
          <w:rFonts w:ascii="Comic Sans MS" w:hAnsi="Comic Sans MS"/>
          <w:sz w:val="28"/>
          <w:szCs w:val="28"/>
        </w:rPr>
        <w:t xml:space="preserve"> regards</w:t>
      </w:r>
    </w:p>
    <w:p w:rsidR="005F5675" w:rsidRDefault="005F5675" w:rsidP="005F5675">
      <w:pPr>
        <w:rPr>
          <w:rFonts w:ascii="Comic Sans MS" w:hAnsi="Comic Sans MS"/>
          <w:sz w:val="28"/>
          <w:szCs w:val="28"/>
        </w:rPr>
      </w:pPr>
      <w:r w:rsidRPr="007531A3">
        <w:rPr>
          <w:rFonts w:ascii="Comic Sans MS" w:hAnsi="Comic Sans MS"/>
          <w:sz w:val="28"/>
          <w:szCs w:val="28"/>
        </w:rPr>
        <w:t xml:space="preserve">Mrs Keegan </w:t>
      </w:r>
    </w:p>
    <w:p w:rsidR="005F5675" w:rsidRDefault="005F5675" w:rsidP="005F5675">
      <w:pPr>
        <w:rPr>
          <w:rFonts w:ascii="Comic Sans MS" w:hAnsi="Comic Sans MS"/>
          <w:sz w:val="28"/>
          <w:szCs w:val="28"/>
        </w:rPr>
      </w:pPr>
    </w:p>
    <w:p w:rsidR="002378AF" w:rsidRDefault="002378AF">
      <w:pPr>
        <w:rPr>
          <w:rFonts w:ascii="Comic Sans MS" w:hAnsi="Comic Sans MS"/>
          <w:sz w:val="28"/>
          <w:szCs w:val="28"/>
        </w:rPr>
      </w:pPr>
    </w:p>
    <w:p w:rsidR="002378AF" w:rsidRPr="007531A3" w:rsidRDefault="002378AF">
      <w:pPr>
        <w:rPr>
          <w:rFonts w:ascii="Comic Sans MS" w:hAnsi="Comic Sans MS"/>
          <w:sz w:val="28"/>
          <w:szCs w:val="28"/>
        </w:rPr>
      </w:pPr>
    </w:p>
    <w:p w:rsidR="007531A3" w:rsidRDefault="007531A3"/>
    <w:p w:rsidR="002378AF" w:rsidRDefault="002378AF"/>
    <w:p w:rsidR="007531A3" w:rsidRDefault="007531A3"/>
    <w:sectPr w:rsidR="007531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1A3"/>
    <w:rsid w:val="00043F6B"/>
    <w:rsid w:val="002378AF"/>
    <w:rsid w:val="004A4B87"/>
    <w:rsid w:val="005779AA"/>
    <w:rsid w:val="005F5675"/>
    <w:rsid w:val="007531A3"/>
    <w:rsid w:val="00ED3CB5"/>
    <w:rsid w:val="00FB7068"/>
    <w:rsid w:val="00FD6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43F3AE7-CD35-40FF-BB4D-80828739B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531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31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95341D-504E-4F88-ADEF-C6FC4121E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6DB5355F</Template>
  <TotalTime>1</TotalTime>
  <Pages>2</Pages>
  <Words>113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2</cp:revision>
  <cp:lastPrinted>2018-05-02T13:32:00Z</cp:lastPrinted>
  <dcterms:created xsi:type="dcterms:W3CDTF">2019-02-06T12:09:00Z</dcterms:created>
  <dcterms:modified xsi:type="dcterms:W3CDTF">2019-02-06T12:09:00Z</dcterms:modified>
</cp:coreProperties>
</file>