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1A3" w:rsidRPr="007531A3" w:rsidRDefault="007531A3" w:rsidP="007531A3">
      <w:pPr>
        <w:jc w:val="center"/>
        <w:rPr>
          <w:rFonts w:ascii="Comic Sans MS" w:hAnsi="Comic Sans MS"/>
          <w:b/>
          <w:sz w:val="28"/>
          <w:szCs w:val="28"/>
        </w:rPr>
      </w:pPr>
      <w:r w:rsidRPr="007531A3">
        <w:rPr>
          <w:rFonts w:ascii="Comic Sans MS" w:hAnsi="Comic Sans MS"/>
          <w:b/>
          <w:sz w:val="28"/>
          <w:szCs w:val="28"/>
        </w:rPr>
        <w:t>Learning Logs</w:t>
      </w:r>
    </w:p>
    <w:p w:rsidR="007531A3" w:rsidRPr="007531A3" w:rsidRDefault="007531A3">
      <w:pPr>
        <w:rPr>
          <w:rFonts w:ascii="Comic Sans MS" w:hAnsi="Comic Sans MS"/>
          <w:sz w:val="28"/>
          <w:szCs w:val="28"/>
        </w:rPr>
      </w:pPr>
    </w:p>
    <w:p w:rsidR="007531A3" w:rsidRDefault="00B05FC3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Learning</w:t>
      </w:r>
      <w:r w:rsidR="00A153B5">
        <w:rPr>
          <w:rFonts w:ascii="Comic Sans MS" w:hAnsi="Comic Sans MS"/>
          <w:b/>
          <w:sz w:val="28"/>
          <w:szCs w:val="28"/>
          <w:u w:val="single"/>
        </w:rPr>
        <w:t xml:space="preserve"> Log 13</w:t>
      </w:r>
      <w:r w:rsidR="00A153B5" w:rsidRPr="00A153B5">
        <w:rPr>
          <w:rFonts w:ascii="Comic Sans MS" w:hAnsi="Comic Sans MS"/>
          <w:b/>
          <w:sz w:val="28"/>
          <w:szCs w:val="28"/>
          <w:u w:val="single"/>
          <w:vertAlign w:val="superscript"/>
        </w:rPr>
        <w:t>th</w:t>
      </w:r>
      <w:r w:rsidR="00A153B5">
        <w:rPr>
          <w:rFonts w:ascii="Comic Sans MS" w:hAnsi="Comic Sans MS"/>
          <w:b/>
          <w:sz w:val="28"/>
          <w:szCs w:val="28"/>
          <w:u w:val="single"/>
        </w:rPr>
        <w:t xml:space="preserve"> March </w:t>
      </w:r>
      <w:r>
        <w:rPr>
          <w:rFonts w:ascii="Comic Sans MS" w:hAnsi="Comic Sans MS"/>
          <w:b/>
          <w:sz w:val="28"/>
          <w:szCs w:val="28"/>
          <w:u w:val="single"/>
        </w:rPr>
        <w:t xml:space="preserve">2019 </w:t>
      </w:r>
    </w:p>
    <w:p w:rsidR="00B46864" w:rsidRDefault="00B05FC3" w:rsidP="00A153B5">
      <w:pPr>
        <w:rPr>
          <w:rFonts w:ascii="Comic Sans MS" w:hAnsi="Comic Sans MS"/>
          <w:sz w:val="28"/>
          <w:szCs w:val="28"/>
        </w:rPr>
      </w:pPr>
      <w:r w:rsidRPr="00B05FC3">
        <w:rPr>
          <w:rFonts w:ascii="Comic Sans MS" w:hAnsi="Comic Sans MS"/>
          <w:sz w:val="28"/>
          <w:szCs w:val="28"/>
        </w:rPr>
        <w:t>This wee</w:t>
      </w:r>
      <w:r w:rsidR="00A153B5">
        <w:rPr>
          <w:rFonts w:ascii="Comic Sans MS" w:hAnsi="Comic Sans MS"/>
          <w:sz w:val="28"/>
          <w:szCs w:val="28"/>
        </w:rPr>
        <w:t>k’s learning log activity is all about numbers. I have included a sheet for number formation. Many of the children are working with numbers bigger than 10 but they still need to ensure their formation and</w:t>
      </w:r>
      <w:bookmarkStart w:id="0" w:name="_GoBack"/>
      <w:bookmarkEnd w:id="0"/>
      <w:r w:rsidR="00A153B5">
        <w:rPr>
          <w:rFonts w:ascii="Comic Sans MS" w:hAnsi="Comic Sans MS"/>
          <w:sz w:val="28"/>
          <w:szCs w:val="28"/>
        </w:rPr>
        <w:t xml:space="preserve"> orientation is correct. </w:t>
      </w:r>
    </w:p>
    <w:p w:rsidR="00A153B5" w:rsidRDefault="00A153B5" w:rsidP="00A153B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 have also been working on the language before and after, to check that pupils have a very good understanding of number.  </w:t>
      </w:r>
    </w:p>
    <w:p w:rsidR="00A153B5" w:rsidRPr="00B05FC3" w:rsidRDefault="00A153B5" w:rsidP="00A153B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Please stick the sheets in the learning logs</w:t>
      </w:r>
    </w:p>
    <w:p w:rsidR="007531A3" w:rsidRPr="007531A3" w:rsidRDefault="007531A3">
      <w:pPr>
        <w:rPr>
          <w:rFonts w:ascii="Comic Sans MS" w:hAnsi="Comic Sans MS"/>
          <w:sz w:val="28"/>
          <w:szCs w:val="28"/>
        </w:rPr>
      </w:pPr>
      <w:r w:rsidRPr="007531A3">
        <w:rPr>
          <w:rFonts w:ascii="Comic Sans MS" w:hAnsi="Comic Sans MS"/>
          <w:sz w:val="28"/>
          <w:szCs w:val="28"/>
        </w:rPr>
        <w:t>King regards</w:t>
      </w:r>
    </w:p>
    <w:p w:rsidR="007531A3" w:rsidRDefault="007531A3">
      <w:pPr>
        <w:rPr>
          <w:rFonts w:ascii="Comic Sans MS" w:hAnsi="Comic Sans MS"/>
          <w:sz w:val="28"/>
          <w:szCs w:val="28"/>
        </w:rPr>
      </w:pPr>
      <w:r w:rsidRPr="007531A3">
        <w:rPr>
          <w:rFonts w:ascii="Comic Sans MS" w:hAnsi="Comic Sans MS"/>
          <w:sz w:val="28"/>
          <w:szCs w:val="28"/>
        </w:rPr>
        <w:t xml:space="preserve">Mrs Keegan </w:t>
      </w:r>
    </w:p>
    <w:p w:rsidR="00A153B5" w:rsidRDefault="00A153B5" w:rsidP="00A153B5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Learning Log 13</w:t>
      </w:r>
      <w:r w:rsidRPr="00A153B5">
        <w:rPr>
          <w:rFonts w:ascii="Comic Sans MS" w:hAnsi="Comic Sans MS"/>
          <w:b/>
          <w:sz w:val="28"/>
          <w:szCs w:val="28"/>
          <w:u w:val="single"/>
          <w:vertAlign w:val="superscript"/>
        </w:rPr>
        <w:t>th</w:t>
      </w:r>
      <w:r>
        <w:rPr>
          <w:rFonts w:ascii="Comic Sans MS" w:hAnsi="Comic Sans MS"/>
          <w:b/>
          <w:sz w:val="28"/>
          <w:szCs w:val="28"/>
          <w:u w:val="single"/>
        </w:rPr>
        <w:t xml:space="preserve"> March 2019 </w:t>
      </w:r>
    </w:p>
    <w:p w:rsidR="00A153B5" w:rsidRDefault="00A153B5" w:rsidP="00A153B5">
      <w:pPr>
        <w:rPr>
          <w:rFonts w:ascii="Comic Sans MS" w:hAnsi="Comic Sans MS"/>
          <w:sz w:val="28"/>
          <w:szCs w:val="28"/>
        </w:rPr>
      </w:pPr>
      <w:r w:rsidRPr="00B05FC3">
        <w:rPr>
          <w:rFonts w:ascii="Comic Sans MS" w:hAnsi="Comic Sans MS"/>
          <w:sz w:val="28"/>
          <w:szCs w:val="28"/>
        </w:rPr>
        <w:t>This wee</w:t>
      </w:r>
      <w:r>
        <w:rPr>
          <w:rFonts w:ascii="Comic Sans MS" w:hAnsi="Comic Sans MS"/>
          <w:sz w:val="28"/>
          <w:szCs w:val="28"/>
        </w:rPr>
        <w:t xml:space="preserve">k’s learning log activity is all about numbers. I have included a sheet for number formation. Many of the children are working with numbers bigger than 10 but they still need to ensure their formation and orientation is correct. </w:t>
      </w:r>
    </w:p>
    <w:p w:rsidR="00A153B5" w:rsidRDefault="00A153B5" w:rsidP="00A153B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 have also been working on the language before and after, to check that pupils have a very good understanding of number.  </w:t>
      </w:r>
    </w:p>
    <w:p w:rsidR="00A153B5" w:rsidRPr="00B05FC3" w:rsidRDefault="00A153B5" w:rsidP="00A153B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Please stick the sheets in the learning logs</w:t>
      </w:r>
    </w:p>
    <w:p w:rsidR="00A153B5" w:rsidRPr="007531A3" w:rsidRDefault="00A153B5" w:rsidP="00A153B5">
      <w:pPr>
        <w:rPr>
          <w:rFonts w:ascii="Comic Sans MS" w:hAnsi="Comic Sans MS"/>
          <w:sz w:val="28"/>
          <w:szCs w:val="28"/>
        </w:rPr>
      </w:pPr>
      <w:r w:rsidRPr="007531A3">
        <w:rPr>
          <w:rFonts w:ascii="Comic Sans MS" w:hAnsi="Comic Sans MS"/>
          <w:sz w:val="28"/>
          <w:szCs w:val="28"/>
        </w:rPr>
        <w:t>King regards</w:t>
      </w:r>
    </w:p>
    <w:p w:rsidR="00A153B5" w:rsidRPr="007531A3" w:rsidRDefault="00A153B5" w:rsidP="00A153B5">
      <w:pPr>
        <w:rPr>
          <w:rFonts w:ascii="Comic Sans MS" w:hAnsi="Comic Sans MS"/>
          <w:sz w:val="28"/>
          <w:szCs w:val="28"/>
        </w:rPr>
      </w:pPr>
      <w:r w:rsidRPr="007531A3">
        <w:rPr>
          <w:rFonts w:ascii="Comic Sans MS" w:hAnsi="Comic Sans MS"/>
          <w:sz w:val="28"/>
          <w:szCs w:val="28"/>
        </w:rPr>
        <w:t xml:space="preserve">Mrs Keegan </w:t>
      </w:r>
    </w:p>
    <w:p w:rsidR="00A153B5" w:rsidRDefault="00A153B5">
      <w:pPr>
        <w:rPr>
          <w:rFonts w:ascii="Comic Sans MS" w:hAnsi="Comic Sans MS"/>
          <w:sz w:val="28"/>
          <w:szCs w:val="28"/>
        </w:rPr>
      </w:pPr>
    </w:p>
    <w:p w:rsidR="00A153B5" w:rsidRDefault="00A153B5"/>
    <w:p w:rsidR="007531A3" w:rsidRDefault="007531A3"/>
    <w:sectPr w:rsidR="007531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1A3"/>
    <w:rsid w:val="00043F6B"/>
    <w:rsid w:val="004A4B87"/>
    <w:rsid w:val="005779AA"/>
    <w:rsid w:val="007531A3"/>
    <w:rsid w:val="00A153B5"/>
    <w:rsid w:val="00B05FC3"/>
    <w:rsid w:val="00B46864"/>
    <w:rsid w:val="00DD6A24"/>
    <w:rsid w:val="00EA3ADF"/>
    <w:rsid w:val="00ED3CB5"/>
    <w:rsid w:val="00FB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547A4F-8984-4F97-8510-C42236A80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31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1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C0922D22</Template>
  <TotalTime>0</TotalTime>
  <Pages>2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cp:lastPrinted>2019-03-13T11:50:00Z</cp:lastPrinted>
  <dcterms:created xsi:type="dcterms:W3CDTF">2019-03-13T13:08:00Z</dcterms:created>
  <dcterms:modified xsi:type="dcterms:W3CDTF">2019-03-13T13:08:00Z</dcterms:modified>
</cp:coreProperties>
</file>