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1A3" w:rsidRPr="007531A3" w:rsidRDefault="007531A3">
      <w:pPr>
        <w:rPr>
          <w:rFonts w:ascii="Comic Sans MS" w:hAnsi="Comic Sans MS"/>
          <w:sz w:val="28"/>
          <w:szCs w:val="28"/>
        </w:rPr>
      </w:pPr>
    </w:p>
    <w:p w:rsidR="007531A3" w:rsidRDefault="00B05FC3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</w:t>
      </w:r>
      <w:r w:rsidR="003936DB">
        <w:rPr>
          <w:rFonts w:ascii="Comic Sans MS" w:hAnsi="Comic Sans MS"/>
          <w:b/>
          <w:sz w:val="28"/>
          <w:szCs w:val="28"/>
          <w:u w:val="single"/>
        </w:rPr>
        <w:t xml:space="preserve"> Log 20</w:t>
      </w:r>
      <w:r w:rsidR="00A153B5" w:rsidRPr="00A153B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A153B5">
        <w:rPr>
          <w:rFonts w:ascii="Comic Sans MS" w:hAnsi="Comic Sans MS"/>
          <w:b/>
          <w:sz w:val="28"/>
          <w:szCs w:val="28"/>
          <w:u w:val="single"/>
        </w:rPr>
        <w:t xml:space="preserve"> March </w:t>
      </w:r>
      <w:r>
        <w:rPr>
          <w:rFonts w:ascii="Comic Sans MS" w:hAnsi="Comic Sans MS"/>
          <w:b/>
          <w:sz w:val="28"/>
          <w:szCs w:val="28"/>
          <w:u w:val="single"/>
        </w:rPr>
        <w:t xml:space="preserve">2019 </w:t>
      </w:r>
    </w:p>
    <w:p w:rsidR="003936DB" w:rsidRDefault="003936DB" w:rsidP="003936D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Our RE topic is Gathering, we are learning about how we gather together as a school community, a family community and a church community. </w:t>
      </w:r>
    </w:p>
    <w:p w:rsidR="00A153B5" w:rsidRPr="00B05FC3" w:rsidRDefault="00B05FC3" w:rsidP="003936DB">
      <w:pPr>
        <w:rPr>
          <w:rFonts w:ascii="Comic Sans MS" w:hAnsi="Comic Sans MS"/>
          <w:sz w:val="28"/>
          <w:szCs w:val="28"/>
        </w:rPr>
      </w:pPr>
      <w:r w:rsidRPr="00B05FC3">
        <w:rPr>
          <w:rFonts w:ascii="Comic Sans MS" w:hAnsi="Comic Sans MS"/>
          <w:sz w:val="28"/>
          <w:szCs w:val="28"/>
        </w:rPr>
        <w:t>This wee</w:t>
      </w:r>
      <w:r w:rsidR="00A153B5">
        <w:rPr>
          <w:rFonts w:ascii="Comic Sans MS" w:hAnsi="Comic Sans MS"/>
          <w:sz w:val="28"/>
          <w:szCs w:val="28"/>
        </w:rPr>
        <w:t xml:space="preserve">k’s learning log activity is </w:t>
      </w:r>
      <w:r w:rsidR="003936DB">
        <w:rPr>
          <w:rFonts w:ascii="Comic Sans MS" w:hAnsi="Comic Sans MS"/>
          <w:sz w:val="28"/>
          <w:szCs w:val="28"/>
        </w:rPr>
        <w:t xml:space="preserve">to complete a circle map about the activities you do with your family. You could write about the activities, draw pictures, cut out pictures from a magazine or add your own photos. 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King regards</w:t>
      </w:r>
    </w:p>
    <w:p w:rsid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3936DB" w:rsidRDefault="003936DB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3936DB" w:rsidRDefault="003936DB" w:rsidP="003936DB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 Log 20</w:t>
      </w:r>
      <w:r w:rsidRPr="00A153B5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March 2019 </w:t>
      </w:r>
    </w:p>
    <w:p w:rsidR="003936DB" w:rsidRDefault="003936DB" w:rsidP="003936D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Our RE topic is Gathering, we are learning about how we gather together as a school community, a family community and a church community. </w:t>
      </w:r>
    </w:p>
    <w:p w:rsidR="003936DB" w:rsidRPr="00B05FC3" w:rsidRDefault="003936DB" w:rsidP="003936DB">
      <w:pPr>
        <w:rPr>
          <w:rFonts w:ascii="Comic Sans MS" w:hAnsi="Comic Sans MS"/>
          <w:sz w:val="28"/>
          <w:szCs w:val="28"/>
        </w:rPr>
      </w:pPr>
      <w:r w:rsidRPr="00B05FC3">
        <w:rPr>
          <w:rFonts w:ascii="Comic Sans MS" w:hAnsi="Comic Sans MS"/>
          <w:sz w:val="28"/>
          <w:szCs w:val="28"/>
        </w:rPr>
        <w:t>This wee</w:t>
      </w:r>
      <w:r>
        <w:rPr>
          <w:rFonts w:ascii="Comic Sans MS" w:hAnsi="Comic Sans MS"/>
          <w:sz w:val="28"/>
          <w:szCs w:val="28"/>
        </w:rPr>
        <w:t xml:space="preserve">k’s learning log activity is to complete a circle map about the activities you do with your family. You could write about the activities, draw pictures, cut out pictures from a magazine or add your own photos. </w:t>
      </w:r>
    </w:p>
    <w:p w:rsidR="003936DB" w:rsidRPr="007531A3" w:rsidRDefault="003936DB" w:rsidP="003936DB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King regards</w:t>
      </w:r>
    </w:p>
    <w:p w:rsidR="003936DB" w:rsidRDefault="003936DB" w:rsidP="003936DB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A153B5" w:rsidRDefault="00A153B5">
      <w:pPr>
        <w:rPr>
          <w:rFonts w:ascii="Comic Sans MS" w:hAnsi="Comic Sans MS"/>
          <w:sz w:val="28"/>
          <w:szCs w:val="28"/>
        </w:rPr>
      </w:pPr>
    </w:p>
    <w:p w:rsidR="003936DB" w:rsidRDefault="003936DB">
      <w:pPr>
        <w:rPr>
          <w:rFonts w:ascii="Comic Sans MS" w:hAnsi="Comic Sans MS"/>
          <w:sz w:val="28"/>
          <w:szCs w:val="28"/>
        </w:rPr>
      </w:pPr>
    </w:p>
    <w:p w:rsidR="00A153B5" w:rsidRDefault="00A153B5"/>
    <w:p w:rsidR="007531A3" w:rsidRDefault="007531A3"/>
    <w:sectPr w:rsidR="00753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A3"/>
    <w:rsid w:val="00043F6B"/>
    <w:rsid w:val="003936DB"/>
    <w:rsid w:val="004A4B87"/>
    <w:rsid w:val="005779AA"/>
    <w:rsid w:val="007531A3"/>
    <w:rsid w:val="00A153B5"/>
    <w:rsid w:val="00B05FC3"/>
    <w:rsid w:val="00B46864"/>
    <w:rsid w:val="00DD6A24"/>
    <w:rsid w:val="00EA3ADF"/>
    <w:rsid w:val="00ED3CB5"/>
    <w:rsid w:val="00F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547A4F-8984-4F97-8510-C42236A8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CF8B7F51</Template>
  <TotalTime>1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2019-03-20T12:32:00Z</cp:lastPrinted>
  <dcterms:created xsi:type="dcterms:W3CDTF">2019-03-20T12:33:00Z</dcterms:created>
  <dcterms:modified xsi:type="dcterms:W3CDTF">2019-03-20T12:33:00Z</dcterms:modified>
</cp:coreProperties>
</file>