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68E" w:rsidRPr="00477A02" w:rsidRDefault="005C6480" w:rsidP="0037368E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</w:rPr>
        <w:t>Dear Parents,</w:t>
      </w:r>
    </w:p>
    <w:p w:rsidR="005C6480" w:rsidRPr="00477A02" w:rsidRDefault="005C6480" w:rsidP="0037368E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</w:rPr>
      </w:pPr>
    </w:p>
    <w:p w:rsidR="005C6480" w:rsidRPr="00477A02" w:rsidRDefault="005C6480" w:rsidP="0037368E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</w:rPr>
        <w:t>We hope you are looking forward to our Christmas play</w:t>
      </w:r>
      <w:r w:rsidR="00063A13">
        <w:rPr>
          <w:rFonts w:ascii="Comic Sans MS" w:hAnsi="Comic Sans MS" w:cs="Arial"/>
        </w:rPr>
        <w:t xml:space="preserve"> “Angel Express”</w:t>
      </w:r>
      <w:r w:rsidRPr="00477A02">
        <w:rPr>
          <w:rFonts w:ascii="Comic Sans MS" w:hAnsi="Comic Sans MS" w:cs="Arial"/>
        </w:rPr>
        <w:t>. Here are just a few reminders for the afternoon.</w:t>
      </w:r>
    </w:p>
    <w:p w:rsidR="005C6480" w:rsidRPr="00477A02" w:rsidRDefault="005C6480" w:rsidP="0037368E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</w:rPr>
      </w:pPr>
    </w:p>
    <w:p w:rsidR="00CE3049" w:rsidRPr="00477A02" w:rsidRDefault="005C6480" w:rsidP="00CE3049">
      <w:pPr>
        <w:pStyle w:val="NormalParagraphStyle"/>
        <w:numPr>
          <w:ilvl w:val="0"/>
          <w:numId w:val="3"/>
        </w:numPr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</w:rPr>
        <w:t>Doors will</w:t>
      </w:r>
      <w:r w:rsidR="00951AC7">
        <w:rPr>
          <w:rFonts w:ascii="Comic Sans MS" w:hAnsi="Comic Sans MS" w:cs="Arial"/>
        </w:rPr>
        <w:t xml:space="preserve"> open at </w:t>
      </w:r>
      <w:r w:rsidR="00951AC7" w:rsidRPr="00477A02">
        <w:rPr>
          <w:rFonts w:ascii="Comic Sans MS" w:hAnsi="Comic Sans MS" w:cs="Arial"/>
        </w:rPr>
        <w:t>open at 1:45 and the PFA will be selling refreshm</w:t>
      </w:r>
      <w:r w:rsidR="00951AC7">
        <w:rPr>
          <w:rFonts w:ascii="Comic Sans MS" w:hAnsi="Comic Sans MS" w:cs="Arial"/>
        </w:rPr>
        <w:t>ents, calendars and raffle</w:t>
      </w:r>
      <w:r w:rsidR="00951AC7">
        <w:rPr>
          <w:rFonts w:ascii="Comic Sans MS" w:hAnsi="Comic Sans MS" w:cs="Arial"/>
        </w:rPr>
        <w:t xml:space="preserve"> tickets.</w:t>
      </w:r>
    </w:p>
    <w:p w:rsidR="00CE3049" w:rsidRPr="00477A02" w:rsidRDefault="00CE3049" w:rsidP="00CE3049">
      <w:pPr>
        <w:pStyle w:val="NormalParagraphStyle"/>
        <w:suppressAutoHyphens/>
        <w:spacing w:line="240" w:lineRule="auto"/>
        <w:ind w:left="720" w:right="283"/>
        <w:rPr>
          <w:rFonts w:ascii="Comic Sans MS" w:hAnsi="Comic Sans MS" w:cs="Arial"/>
        </w:rPr>
      </w:pPr>
    </w:p>
    <w:p w:rsidR="0037368E" w:rsidRPr="00951AC7" w:rsidRDefault="00CE3049" w:rsidP="00951AC7">
      <w:pPr>
        <w:pStyle w:val="NormalParagraphStyle"/>
        <w:numPr>
          <w:ilvl w:val="0"/>
          <w:numId w:val="3"/>
        </w:numPr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</w:rPr>
        <w:t xml:space="preserve">We politely ask for you not to film or take photographs of the children. The play </w:t>
      </w:r>
      <w:proofErr w:type="gramStart"/>
      <w:r w:rsidRPr="00477A02">
        <w:rPr>
          <w:rFonts w:ascii="Comic Sans MS" w:hAnsi="Comic Sans MS" w:cs="Arial"/>
        </w:rPr>
        <w:t>will</w:t>
      </w:r>
      <w:r w:rsidR="00951AC7">
        <w:rPr>
          <w:rFonts w:ascii="Comic Sans MS" w:hAnsi="Comic Sans MS" w:cs="Arial"/>
        </w:rPr>
        <w:t xml:space="preserve"> be</w:t>
      </w:r>
      <w:r w:rsidRPr="00477A02">
        <w:rPr>
          <w:rFonts w:ascii="Comic Sans MS" w:hAnsi="Comic Sans MS" w:cs="Arial"/>
        </w:rPr>
        <w:t xml:space="preserve"> </w:t>
      </w:r>
      <w:r w:rsidR="00951AC7" w:rsidRPr="00477A02">
        <w:rPr>
          <w:rFonts w:ascii="Comic Sans MS" w:hAnsi="Comic Sans MS" w:cs="Arial"/>
        </w:rPr>
        <w:t>filmed</w:t>
      </w:r>
      <w:proofErr w:type="gramEnd"/>
      <w:r w:rsidR="00951AC7" w:rsidRPr="00477A02">
        <w:rPr>
          <w:rFonts w:ascii="Comic Sans MS" w:hAnsi="Comic Sans MS" w:cs="Arial"/>
        </w:rPr>
        <w:t>,</w:t>
      </w:r>
      <w:r w:rsidR="005C6480" w:rsidRPr="00951AC7">
        <w:rPr>
          <w:rFonts w:ascii="Comic Sans MS" w:hAnsi="Comic Sans MS" w:cs="Arial"/>
        </w:rPr>
        <w:t xml:space="preserve"> and you will be able to purchase the DVD</w:t>
      </w:r>
      <w:r w:rsidR="00063A13" w:rsidRPr="00951AC7">
        <w:rPr>
          <w:rFonts w:ascii="Comic Sans MS" w:hAnsi="Comic Sans MS" w:cs="Arial"/>
        </w:rPr>
        <w:t>.</w:t>
      </w:r>
      <w:r w:rsidR="005C6480" w:rsidRPr="00951AC7">
        <w:rPr>
          <w:rFonts w:ascii="Comic Sans MS" w:hAnsi="Comic Sans MS" w:cs="Arial"/>
        </w:rPr>
        <w:t xml:space="preserve">   Individual photographs </w:t>
      </w:r>
      <w:proofErr w:type="gramStart"/>
      <w:r w:rsidR="005C6480" w:rsidRPr="00951AC7">
        <w:rPr>
          <w:rFonts w:ascii="Comic Sans MS" w:hAnsi="Comic Sans MS" w:cs="Arial"/>
        </w:rPr>
        <w:t>will be taken of the children in costumes and sent home</w:t>
      </w:r>
      <w:proofErr w:type="gramEnd"/>
      <w:r w:rsidR="00063A13" w:rsidRPr="00951AC7">
        <w:rPr>
          <w:rFonts w:ascii="Comic Sans MS" w:hAnsi="Comic Sans MS" w:cs="Arial"/>
        </w:rPr>
        <w:t>.</w:t>
      </w:r>
      <w:r w:rsidR="005C6480" w:rsidRPr="00951AC7">
        <w:rPr>
          <w:rFonts w:ascii="Comic Sans MS" w:hAnsi="Comic Sans MS" w:cs="Arial"/>
        </w:rPr>
        <w:t xml:space="preserve"> </w:t>
      </w:r>
    </w:p>
    <w:p w:rsidR="005C6480" w:rsidRPr="00477A02" w:rsidRDefault="005C6480" w:rsidP="005C6480">
      <w:pPr>
        <w:pStyle w:val="ListParagraph"/>
        <w:rPr>
          <w:rFonts w:ascii="Comic Sans MS" w:hAnsi="Comic Sans MS" w:cs="Arial"/>
        </w:rPr>
      </w:pPr>
    </w:p>
    <w:p w:rsidR="005C6480" w:rsidRPr="00477A02" w:rsidRDefault="005C6480" w:rsidP="005C6480">
      <w:pPr>
        <w:pStyle w:val="NormalParagraphStyle"/>
        <w:numPr>
          <w:ilvl w:val="0"/>
          <w:numId w:val="3"/>
        </w:numPr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</w:rPr>
        <w:t xml:space="preserve">We ask for the centre and side aisles to </w:t>
      </w:r>
      <w:proofErr w:type="gramStart"/>
      <w:r w:rsidRPr="00477A02">
        <w:rPr>
          <w:rFonts w:ascii="Comic Sans MS" w:hAnsi="Comic Sans MS" w:cs="Arial"/>
        </w:rPr>
        <w:t>be kept</w:t>
      </w:r>
      <w:proofErr w:type="gramEnd"/>
      <w:r w:rsidRPr="00477A02">
        <w:rPr>
          <w:rFonts w:ascii="Comic Sans MS" w:hAnsi="Comic Sans MS" w:cs="Arial"/>
        </w:rPr>
        <w:t xml:space="preserve"> free, the pupils will be using these throughout the play.</w:t>
      </w:r>
    </w:p>
    <w:p w:rsidR="005C6480" w:rsidRPr="00477A02" w:rsidRDefault="005C6480" w:rsidP="005C6480">
      <w:pPr>
        <w:pStyle w:val="ListParagraph"/>
        <w:rPr>
          <w:rFonts w:ascii="Comic Sans MS" w:hAnsi="Comic Sans MS" w:cs="Arial"/>
        </w:rPr>
      </w:pPr>
      <w:bookmarkStart w:id="0" w:name="_GoBack"/>
      <w:bookmarkEnd w:id="0"/>
    </w:p>
    <w:p w:rsidR="005C6480" w:rsidRPr="00477A02" w:rsidRDefault="005C6480" w:rsidP="005C6480">
      <w:pPr>
        <w:pStyle w:val="NormalParagraphStyle"/>
        <w:numPr>
          <w:ilvl w:val="0"/>
          <w:numId w:val="3"/>
        </w:numPr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</w:rPr>
        <w:t xml:space="preserve">Pushchairs </w:t>
      </w:r>
      <w:proofErr w:type="gramStart"/>
      <w:r w:rsidRPr="00477A02">
        <w:rPr>
          <w:rFonts w:ascii="Comic Sans MS" w:hAnsi="Comic Sans MS" w:cs="Arial"/>
        </w:rPr>
        <w:t>should be left</w:t>
      </w:r>
      <w:proofErr w:type="gramEnd"/>
      <w:r w:rsidRPr="00477A02">
        <w:rPr>
          <w:rFonts w:ascii="Comic Sans MS" w:hAnsi="Comic Sans MS" w:cs="Arial"/>
        </w:rPr>
        <w:t xml:space="preserve"> in the foyer.</w:t>
      </w:r>
    </w:p>
    <w:p w:rsidR="005C6480" w:rsidRPr="00477A02" w:rsidRDefault="005C6480" w:rsidP="005C6480">
      <w:pPr>
        <w:pStyle w:val="ListParagraph"/>
        <w:rPr>
          <w:rFonts w:ascii="Comic Sans MS" w:hAnsi="Comic Sans MS" w:cs="Arial"/>
        </w:rPr>
      </w:pPr>
    </w:p>
    <w:p w:rsidR="005C6480" w:rsidRPr="00477A02" w:rsidRDefault="005C6480" w:rsidP="005C6480">
      <w:pPr>
        <w:pStyle w:val="NormalParagraphStyle"/>
        <w:numPr>
          <w:ilvl w:val="0"/>
          <w:numId w:val="3"/>
        </w:numPr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</w:rPr>
        <w:t>The children will wear their costumes home; we will dismiss them from the classroom into the hall after they have collected their bags and coats.</w:t>
      </w:r>
    </w:p>
    <w:p w:rsidR="005C6480" w:rsidRPr="00477A02" w:rsidRDefault="005C6480" w:rsidP="005C6480">
      <w:pPr>
        <w:pStyle w:val="ListParagraph"/>
        <w:rPr>
          <w:rFonts w:ascii="Comic Sans MS" w:hAnsi="Comic Sans MS" w:cs="Arial"/>
        </w:rPr>
      </w:pPr>
    </w:p>
    <w:p w:rsidR="005C6480" w:rsidRPr="00477A02" w:rsidRDefault="005C6480" w:rsidP="005C6480">
      <w:pPr>
        <w:pStyle w:val="NormalParagraphStyle"/>
        <w:numPr>
          <w:ilvl w:val="0"/>
          <w:numId w:val="3"/>
        </w:numPr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</w:rPr>
        <w:t xml:space="preserve">Blue book bags </w:t>
      </w:r>
      <w:proofErr w:type="gramStart"/>
      <w:r w:rsidRPr="00477A02">
        <w:rPr>
          <w:rFonts w:ascii="Comic Sans MS" w:hAnsi="Comic Sans MS" w:cs="Arial"/>
        </w:rPr>
        <w:t>will not be sent</w:t>
      </w:r>
      <w:proofErr w:type="gramEnd"/>
      <w:r w:rsidRPr="00477A02">
        <w:rPr>
          <w:rFonts w:ascii="Comic Sans MS" w:hAnsi="Comic Sans MS" w:cs="Arial"/>
        </w:rPr>
        <w:t xml:space="preserve"> home tomorrow. </w:t>
      </w:r>
    </w:p>
    <w:p w:rsidR="005C6480" w:rsidRPr="00477A02" w:rsidRDefault="005C6480" w:rsidP="005C6480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  <w:color w:val="auto"/>
          <w:lang w:val="en-US" w:eastAsia="en-US"/>
        </w:rPr>
      </w:pPr>
    </w:p>
    <w:p w:rsidR="005C6480" w:rsidRPr="00477A02" w:rsidRDefault="005C6480" w:rsidP="005C6480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  <w:color w:val="auto"/>
          <w:lang w:val="en-US" w:eastAsia="en-US"/>
        </w:rPr>
      </w:pPr>
      <w:r w:rsidRPr="00477A02">
        <w:rPr>
          <w:rFonts w:ascii="Comic Sans MS" w:hAnsi="Comic Sans MS" w:cs="Arial"/>
          <w:color w:val="auto"/>
          <w:lang w:val="en-US" w:eastAsia="en-US"/>
        </w:rPr>
        <w:t xml:space="preserve">We hope you enjoy the show, the children are very excited and they have been working hard to use their loud speaking and singing voices. </w:t>
      </w:r>
    </w:p>
    <w:p w:rsidR="005C6480" w:rsidRPr="00477A02" w:rsidRDefault="005C6480" w:rsidP="005C6480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  <w:color w:val="auto"/>
          <w:lang w:val="en-US" w:eastAsia="en-US"/>
        </w:rPr>
      </w:pPr>
    </w:p>
    <w:p w:rsidR="005C6480" w:rsidRPr="00477A02" w:rsidRDefault="005C6480" w:rsidP="005C6480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  <w:color w:val="auto"/>
          <w:lang w:val="en-US" w:eastAsia="en-US"/>
        </w:rPr>
        <w:t xml:space="preserve">Kind Regards  </w:t>
      </w:r>
    </w:p>
    <w:p w:rsidR="0037368E" w:rsidRPr="00477A02" w:rsidRDefault="0037368E" w:rsidP="0037368E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</w:rPr>
      </w:pPr>
    </w:p>
    <w:p w:rsidR="0037368E" w:rsidRPr="00477A02" w:rsidRDefault="0037368E" w:rsidP="0037368E">
      <w:pPr>
        <w:pStyle w:val="NormalParagraphStyle"/>
        <w:suppressAutoHyphens/>
        <w:spacing w:line="240" w:lineRule="auto"/>
        <w:ind w:right="283"/>
        <w:rPr>
          <w:rFonts w:ascii="Comic Sans MS" w:hAnsi="Comic Sans MS" w:cs="Arial"/>
        </w:rPr>
      </w:pPr>
      <w:r w:rsidRPr="00477A02">
        <w:rPr>
          <w:rFonts w:ascii="Comic Sans MS" w:hAnsi="Comic Sans MS" w:cs="Arial"/>
        </w:rPr>
        <w:t>H Keegan</w:t>
      </w:r>
    </w:p>
    <w:p w:rsidR="0037368E" w:rsidRPr="00477A02" w:rsidRDefault="0037368E" w:rsidP="0037368E">
      <w:pPr>
        <w:rPr>
          <w:rFonts w:ascii="Comic Sans MS" w:hAnsi="Comic Sans MS" w:cs="Arial"/>
        </w:rPr>
      </w:pPr>
    </w:p>
    <w:p w:rsidR="004252C3" w:rsidRPr="00477A02" w:rsidRDefault="004409CA"/>
    <w:sectPr w:rsidR="004252C3" w:rsidRPr="00477A02" w:rsidSect="005C55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34C84"/>
    <w:multiLevelType w:val="hybridMultilevel"/>
    <w:tmpl w:val="6CE877D6"/>
    <w:lvl w:ilvl="0" w:tplc="85F80664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F131F"/>
    <w:multiLevelType w:val="hybridMultilevel"/>
    <w:tmpl w:val="D4F679EA"/>
    <w:lvl w:ilvl="0" w:tplc="D25C9A4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0F1E86"/>
    <w:multiLevelType w:val="hybridMultilevel"/>
    <w:tmpl w:val="86E685AA"/>
    <w:lvl w:ilvl="0" w:tplc="517A1C5E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68E"/>
    <w:rsid w:val="00063A13"/>
    <w:rsid w:val="000C62AD"/>
    <w:rsid w:val="001963C0"/>
    <w:rsid w:val="0037368E"/>
    <w:rsid w:val="004409CA"/>
    <w:rsid w:val="00477A02"/>
    <w:rsid w:val="005C5523"/>
    <w:rsid w:val="005C6480"/>
    <w:rsid w:val="008762EA"/>
    <w:rsid w:val="00951AC7"/>
    <w:rsid w:val="00997D80"/>
    <w:rsid w:val="00A552F8"/>
    <w:rsid w:val="00C82E70"/>
    <w:rsid w:val="00CE3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4A207"/>
  <w15:docId w15:val="{926547DF-F5E2-46DD-A532-248EC2010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ParagraphStyle">
    <w:name w:val="NormalParagraphStyle"/>
    <w:basedOn w:val="Normal"/>
    <w:rsid w:val="0037368E"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GB" w:eastAsia="en-GB"/>
    </w:rPr>
  </w:style>
  <w:style w:type="paragraph" w:styleId="ListParagraph">
    <w:name w:val="List Paragraph"/>
    <w:basedOn w:val="Normal"/>
    <w:uiPriority w:val="34"/>
    <w:qFormat/>
    <w:rsid w:val="005C64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3A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A1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A7BA5908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john keegan</dc:creator>
  <cp:lastModifiedBy>Teacher</cp:lastModifiedBy>
  <cp:revision>2</cp:revision>
  <cp:lastPrinted>2018-11-29T14:24:00Z</cp:lastPrinted>
  <dcterms:created xsi:type="dcterms:W3CDTF">2018-11-29T16:33:00Z</dcterms:created>
  <dcterms:modified xsi:type="dcterms:W3CDTF">2018-11-29T16:33:00Z</dcterms:modified>
</cp:coreProperties>
</file>