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14FE" w:rsidRPr="005F6FD2" w:rsidRDefault="00E314FE" w:rsidP="00E314FE">
      <w:pPr>
        <w:jc w:val="center"/>
        <w:rPr>
          <w:sz w:val="24"/>
          <w:szCs w:val="24"/>
        </w:rPr>
      </w:pPr>
      <w:r w:rsidRPr="005F6FD2">
        <w:rPr>
          <w:sz w:val="24"/>
          <w:szCs w:val="24"/>
        </w:rPr>
        <w:t>Year 4 Learning Log</w:t>
      </w:r>
    </w:p>
    <w:p w:rsidR="00E314FE" w:rsidRPr="005F6FD2" w:rsidRDefault="00E314FE" w:rsidP="00E314FE">
      <w:pPr>
        <w:jc w:val="center"/>
        <w:rPr>
          <w:sz w:val="24"/>
          <w:szCs w:val="24"/>
        </w:rPr>
      </w:pPr>
      <w:proofErr w:type="gramStart"/>
      <w:r w:rsidRPr="005F6FD2">
        <w:rPr>
          <w:sz w:val="24"/>
          <w:szCs w:val="24"/>
        </w:rPr>
        <w:t>w/b</w:t>
      </w:r>
      <w:proofErr w:type="gramEnd"/>
      <w:r w:rsidRPr="005F6FD2">
        <w:rPr>
          <w:sz w:val="24"/>
          <w:szCs w:val="24"/>
        </w:rPr>
        <w:t xml:space="preserve"> </w:t>
      </w:r>
      <w:r w:rsidR="00E15503">
        <w:rPr>
          <w:sz w:val="24"/>
          <w:szCs w:val="24"/>
        </w:rPr>
        <w:t>10</w:t>
      </w:r>
      <w:r w:rsidR="005F6FD2">
        <w:rPr>
          <w:sz w:val="24"/>
          <w:szCs w:val="24"/>
        </w:rPr>
        <w:t>.6.19</w:t>
      </w:r>
    </w:p>
    <w:p w:rsidR="00E314FE" w:rsidRPr="005F6FD2" w:rsidRDefault="00E314FE" w:rsidP="00E314FE">
      <w:pPr>
        <w:jc w:val="center"/>
        <w:rPr>
          <w:sz w:val="24"/>
          <w:szCs w:val="24"/>
        </w:rPr>
      </w:pPr>
    </w:p>
    <w:p w:rsidR="00977A3B" w:rsidRPr="00782A37" w:rsidRDefault="00E314FE" w:rsidP="00977A3B">
      <w:pPr>
        <w:rPr>
          <w:b/>
          <w:color w:val="FF0000"/>
          <w:sz w:val="28"/>
          <w:szCs w:val="28"/>
        </w:rPr>
      </w:pPr>
      <w:r w:rsidRPr="00E15503">
        <w:rPr>
          <w:b/>
          <w:color w:val="FF0000"/>
          <w:sz w:val="28"/>
          <w:szCs w:val="28"/>
        </w:rPr>
        <w:t xml:space="preserve"> </w:t>
      </w:r>
      <w:r w:rsidR="00E15503" w:rsidRPr="00E15503">
        <w:rPr>
          <w:b/>
          <w:color w:val="FF0000"/>
          <w:sz w:val="28"/>
          <w:szCs w:val="28"/>
        </w:rPr>
        <w:t>Next week we will be celebrating the school’s 50</w:t>
      </w:r>
      <w:r w:rsidR="00E15503" w:rsidRPr="00E15503">
        <w:rPr>
          <w:b/>
          <w:color w:val="FF0000"/>
          <w:sz w:val="28"/>
          <w:szCs w:val="28"/>
          <w:vertAlign w:val="superscript"/>
        </w:rPr>
        <w:t>th</w:t>
      </w:r>
      <w:r w:rsidR="00E15503" w:rsidRPr="00E15503">
        <w:rPr>
          <w:b/>
          <w:color w:val="FF0000"/>
          <w:sz w:val="28"/>
          <w:szCs w:val="28"/>
        </w:rPr>
        <w:t xml:space="preserve"> anniversary. As part of our celebrations, I would like to teach the children about tie dying. Please provide your child with a t-shirt or other piece of clothing, preferably cotton based for this project. It </w:t>
      </w:r>
      <w:proofErr w:type="gramStart"/>
      <w:r w:rsidR="00E15503" w:rsidRPr="00E15503">
        <w:rPr>
          <w:b/>
          <w:color w:val="FF0000"/>
          <w:sz w:val="28"/>
          <w:szCs w:val="28"/>
        </w:rPr>
        <w:t>doesn’t</w:t>
      </w:r>
      <w:proofErr w:type="gramEnd"/>
      <w:r w:rsidR="00E15503" w:rsidRPr="00E15503">
        <w:rPr>
          <w:b/>
          <w:color w:val="FF0000"/>
          <w:sz w:val="28"/>
          <w:szCs w:val="28"/>
        </w:rPr>
        <w:t xml:space="preserve"> need to be new, but ideally would be white, or a very light colour without another design on it.</w:t>
      </w:r>
      <w:bookmarkStart w:id="0" w:name="_GoBack"/>
      <w:bookmarkEnd w:id="0"/>
    </w:p>
    <w:p w:rsidR="00E314FE" w:rsidRDefault="00E314FE" w:rsidP="00E314F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5F6FD2">
        <w:rPr>
          <w:b/>
          <w:sz w:val="24"/>
          <w:szCs w:val="24"/>
        </w:rPr>
        <w:t xml:space="preserve"> Spellings</w:t>
      </w:r>
      <w:r w:rsidRPr="005F6FD2">
        <w:rPr>
          <w:sz w:val="24"/>
          <w:szCs w:val="24"/>
        </w:rPr>
        <w:t>: Handwriting p</w:t>
      </w:r>
      <w:r w:rsidR="005F6FD2" w:rsidRPr="005F6FD2">
        <w:rPr>
          <w:sz w:val="24"/>
          <w:szCs w:val="24"/>
        </w:rPr>
        <w:t>ractice using the following spellings:</w:t>
      </w:r>
    </w:p>
    <w:p w:rsidR="005F6FD2" w:rsidRPr="005F6FD2" w:rsidRDefault="005F6FD2" w:rsidP="005F6FD2">
      <w:pPr>
        <w:pStyle w:val="ListParagraph"/>
        <w:ind w:left="765"/>
        <w:rPr>
          <w:sz w:val="24"/>
          <w:szCs w:val="24"/>
        </w:rPr>
      </w:pPr>
    </w:p>
    <w:tbl>
      <w:tblPr>
        <w:tblStyle w:val="TableGrid"/>
        <w:tblW w:w="0" w:type="auto"/>
        <w:tblInd w:w="765" w:type="dxa"/>
        <w:tblLook w:val="04A0" w:firstRow="1" w:lastRow="0" w:firstColumn="1" w:lastColumn="0" w:noHBand="0" w:noVBand="1"/>
      </w:tblPr>
      <w:tblGrid>
        <w:gridCol w:w="2748"/>
        <w:gridCol w:w="2740"/>
        <w:gridCol w:w="2763"/>
      </w:tblGrid>
      <w:tr w:rsidR="005F6FD2" w:rsidRPr="005F6FD2" w:rsidTr="005F6FD2">
        <w:tc>
          <w:tcPr>
            <w:tcW w:w="3080" w:type="dxa"/>
          </w:tcPr>
          <w:p w:rsidR="005F6FD2" w:rsidRPr="005F6FD2" w:rsidRDefault="005F6FD2" w:rsidP="005F6FD2">
            <w:pPr>
              <w:pStyle w:val="ListParagraph"/>
              <w:ind w:left="0"/>
              <w:jc w:val="center"/>
              <w:rPr>
                <w:b/>
                <w:sz w:val="24"/>
                <w:szCs w:val="24"/>
                <w:u w:val="single"/>
              </w:rPr>
            </w:pPr>
            <w:r w:rsidRPr="005F6FD2">
              <w:rPr>
                <w:b/>
                <w:sz w:val="24"/>
                <w:szCs w:val="24"/>
                <w:u w:val="single"/>
              </w:rPr>
              <w:t>MUST</w:t>
            </w:r>
          </w:p>
        </w:tc>
        <w:tc>
          <w:tcPr>
            <w:tcW w:w="3081" w:type="dxa"/>
          </w:tcPr>
          <w:p w:rsidR="005F6FD2" w:rsidRPr="005F6FD2" w:rsidRDefault="005F6FD2" w:rsidP="005F6FD2">
            <w:pPr>
              <w:pStyle w:val="ListParagraph"/>
              <w:ind w:left="0"/>
              <w:jc w:val="center"/>
              <w:rPr>
                <w:b/>
                <w:sz w:val="24"/>
                <w:szCs w:val="24"/>
                <w:u w:val="single"/>
              </w:rPr>
            </w:pPr>
            <w:r w:rsidRPr="005F6FD2">
              <w:rPr>
                <w:b/>
                <w:sz w:val="24"/>
                <w:szCs w:val="24"/>
                <w:u w:val="single"/>
              </w:rPr>
              <w:t>SHOULD</w:t>
            </w:r>
          </w:p>
        </w:tc>
        <w:tc>
          <w:tcPr>
            <w:tcW w:w="3081" w:type="dxa"/>
          </w:tcPr>
          <w:p w:rsidR="005F6FD2" w:rsidRPr="005F6FD2" w:rsidRDefault="005F6FD2" w:rsidP="005F6FD2">
            <w:pPr>
              <w:pStyle w:val="ListParagraph"/>
              <w:ind w:left="0"/>
              <w:jc w:val="center"/>
              <w:rPr>
                <w:b/>
                <w:sz w:val="24"/>
                <w:szCs w:val="24"/>
                <w:u w:val="single"/>
              </w:rPr>
            </w:pPr>
            <w:r w:rsidRPr="005F6FD2">
              <w:rPr>
                <w:b/>
                <w:sz w:val="24"/>
                <w:szCs w:val="24"/>
                <w:u w:val="single"/>
              </w:rPr>
              <w:t>COULD</w:t>
            </w:r>
          </w:p>
        </w:tc>
      </w:tr>
      <w:tr w:rsidR="005F6FD2" w:rsidRPr="005F6FD2" w:rsidTr="005F6FD2">
        <w:tc>
          <w:tcPr>
            <w:tcW w:w="3080" w:type="dxa"/>
          </w:tcPr>
          <w:p w:rsidR="006C41F8" w:rsidRPr="006C41F8" w:rsidRDefault="006C41F8" w:rsidP="006C41F8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6C41F8">
              <w:rPr>
                <w:sz w:val="28"/>
                <w:szCs w:val="28"/>
              </w:rPr>
              <w:t>hateful</w:t>
            </w:r>
          </w:p>
          <w:p w:rsidR="006C41F8" w:rsidRPr="006C41F8" w:rsidRDefault="006C41F8" w:rsidP="006C41F8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6C41F8">
              <w:rPr>
                <w:sz w:val="28"/>
                <w:szCs w:val="28"/>
              </w:rPr>
              <w:t>hopeful</w:t>
            </w:r>
          </w:p>
          <w:p w:rsidR="006C41F8" w:rsidRPr="006C41F8" w:rsidRDefault="006C41F8" w:rsidP="006C41F8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6C41F8">
              <w:rPr>
                <w:sz w:val="28"/>
                <w:szCs w:val="28"/>
              </w:rPr>
              <w:t>painful</w:t>
            </w:r>
          </w:p>
          <w:p w:rsidR="006C41F8" w:rsidRPr="006C41F8" w:rsidRDefault="006C41F8" w:rsidP="006C41F8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6C41F8">
              <w:rPr>
                <w:sz w:val="28"/>
                <w:szCs w:val="28"/>
              </w:rPr>
              <w:t>playful</w:t>
            </w:r>
          </w:p>
          <w:p w:rsidR="005F6FD2" w:rsidRPr="006C41F8" w:rsidRDefault="006C41F8" w:rsidP="006C41F8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6C41F8">
              <w:rPr>
                <w:sz w:val="28"/>
                <w:szCs w:val="28"/>
              </w:rPr>
              <w:t>thankful</w:t>
            </w:r>
          </w:p>
        </w:tc>
        <w:tc>
          <w:tcPr>
            <w:tcW w:w="3081" w:type="dxa"/>
          </w:tcPr>
          <w:p w:rsidR="006C41F8" w:rsidRPr="006C41F8" w:rsidRDefault="006C41F8" w:rsidP="006C41F8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6C41F8">
              <w:rPr>
                <w:sz w:val="28"/>
                <w:szCs w:val="28"/>
              </w:rPr>
              <w:t>careful</w:t>
            </w:r>
          </w:p>
          <w:p w:rsidR="006C41F8" w:rsidRPr="006C41F8" w:rsidRDefault="006C41F8" w:rsidP="006C41F8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6C41F8">
              <w:rPr>
                <w:sz w:val="28"/>
                <w:szCs w:val="28"/>
              </w:rPr>
              <w:t>harmful</w:t>
            </w:r>
          </w:p>
          <w:p w:rsidR="006C41F8" w:rsidRPr="006C41F8" w:rsidRDefault="006C41F8" w:rsidP="006C41F8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6C41F8">
              <w:rPr>
                <w:sz w:val="28"/>
                <w:szCs w:val="28"/>
              </w:rPr>
              <w:t>helpful</w:t>
            </w:r>
          </w:p>
          <w:p w:rsidR="006C41F8" w:rsidRPr="006C41F8" w:rsidRDefault="006C41F8" w:rsidP="006C41F8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6C41F8">
              <w:rPr>
                <w:sz w:val="28"/>
                <w:szCs w:val="28"/>
              </w:rPr>
              <w:t>useful</w:t>
            </w:r>
          </w:p>
          <w:p w:rsidR="005F6FD2" w:rsidRPr="006C41F8" w:rsidRDefault="006C41F8" w:rsidP="006C41F8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6C41F8">
              <w:rPr>
                <w:sz w:val="28"/>
                <w:szCs w:val="28"/>
              </w:rPr>
              <w:t>handful</w:t>
            </w:r>
          </w:p>
        </w:tc>
        <w:tc>
          <w:tcPr>
            <w:tcW w:w="3081" w:type="dxa"/>
          </w:tcPr>
          <w:p w:rsidR="006C41F8" w:rsidRPr="006C41F8" w:rsidRDefault="006C41F8" w:rsidP="006C41F8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6C41F8">
              <w:rPr>
                <w:sz w:val="28"/>
                <w:szCs w:val="28"/>
              </w:rPr>
              <w:t>boastful</w:t>
            </w:r>
          </w:p>
          <w:p w:rsidR="006C41F8" w:rsidRPr="006C41F8" w:rsidRDefault="006C41F8" w:rsidP="006C41F8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6C41F8">
              <w:rPr>
                <w:sz w:val="28"/>
                <w:szCs w:val="28"/>
              </w:rPr>
              <w:t>faithful</w:t>
            </w:r>
          </w:p>
          <w:p w:rsidR="006C41F8" w:rsidRPr="006C41F8" w:rsidRDefault="006C41F8" w:rsidP="006C41F8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6C41F8">
              <w:rPr>
                <w:sz w:val="28"/>
                <w:szCs w:val="28"/>
              </w:rPr>
              <w:t>forgetful</w:t>
            </w:r>
          </w:p>
          <w:p w:rsidR="006C41F8" w:rsidRPr="006C41F8" w:rsidRDefault="006C41F8" w:rsidP="006C41F8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6C41F8">
              <w:rPr>
                <w:sz w:val="28"/>
                <w:szCs w:val="28"/>
              </w:rPr>
              <w:t>grateful</w:t>
            </w:r>
          </w:p>
          <w:p w:rsidR="005F6FD2" w:rsidRPr="006C41F8" w:rsidRDefault="006C41F8" w:rsidP="006C41F8">
            <w:pPr>
              <w:spacing w:line="48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powerful</w:t>
            </w:r>
          </w:p>
        </w:tc>
      </w:tr>
    </w:tbl>
    <w:p w:rsidR="00977A3B" w:rsidRPr="005F6FD2" w:rsidRDefault="00977A3B" w:rsidP="00977A3B">
      <w:pPr>
        <w:rPr>
          <w:b/>
          <w:sz w:val="24"/>
          <w:szCs w:val="24"/>
        </w:rPr>
      </w:pPr>
    </w:p>
    <w:p w:rsidR="00E616C0" w:rsidRDefault="00977A3B" w:rsidP="00E314F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5F6FD2">
        <w:rPr>
          <w:b/>
          <w:sz w:val="24"/>
          <w:szCs w:val="24"/>
        </w:rPr>
        <w:t>Maths:</w:t>
      </w:r>
      <w:r w:rsidRPr="005F6FD2">
        <w:rPr>
          <w:sz w:val="24"/>
          <w:szCs w:val="24"/>
        </w:rPr>
        <w:t xml:space="preserve"> Please log on to your </w:t>
      </w:r>
      <w:proofErr w:type="spellStart"/>
      <w:r w:rsidRPr="005F6FD2">
        <w:rPr>
          <w:sz w:val="24"/>
          <w:szCs w:val="24"/>
        </w:rPr>
        <w:t>Activelearn</w:t>
      </w:r>
      <w:proofErr w:type="spellEnd"/>
      <w:r w:rsidRPr="005F6FD2">
        <w:rPr>
          <w:sz w:val="24"/>
          <w:szCs w:val="24"/>
        </w:rPr>
        <w:t xml:space="preserve"> account and complete the activities that </w:t>
      </w:r>
      <w:proofErr w:type="gramStart"/>
      <w:r w:rsidRPr="005F6FD2">
        <w:rPr>
          <w:sz w:val="24"/>
          <w:szCs w:val="24"/>
        </w:rPr>
        <w:t>have been assigned</w:t>
      </w:r>
      <w:proofErr w:type="gramEnd"/>
      <w:r w:rsidRPr="005F6FD2">
        <w:rPr>
          <w:sz w:val="24"/>
          <w:szCs w:val="24"/>
        </w:rPr>
        <w:t xml:space="preserve"> to you. </w:t>
      </w:r>
      <w:r w:rsidR="00782A37">
        <w:rPr>
          <w:sz w:val="24"/>
          <w:szCs w:val="24"/>
        </w:rPr>
        <w:t xml:space="preserve">Please also complete the </w:t>
      </w:r>
      <w:r w:rsidR="00782A37" w:rsidRPr="00782A37">
        <w:rPr>
          <w:b/>
          <w:sz w:val="24"/>
          <w:szCs w:val="24"/>
        </w:rPr>
        <w:t>second page</w:t>
      </w:r>
      <w:r w:rsidR="00782A37">
        <w:rPr>
          <w:sz w:val="24"/>
          <w:szCs w:val="24"/>
        </w:rPr>
        <w:t xml:space="preserve"> of the homework that was set last week.</w:t>
      </w:r>
    </w:p>
    <w:p w:rsidR="00782A37" w:rsidRPr="00E15503" w:rsidRDefault="00782A37" w:rsidP="00782A37">
      <w:pPr>
        <w:pStyle w:val="ListParagraph"/>
        <w:ind w:left="765"/>
        <w:rPr>
          <w:sz w:val="24"/>
          <w:szCs w:val="24"/>
        </w:rPr>
      </w:pPr>
    </w:p>
    <w:p w:rsidR="00E314FE" w:rsidRPr="005F6FD2" w:rsidRDefault="00977A3B" w:rsidP="00E314FE">
      <w:pPr>
        <w:rPr>
          <w:b/>
          <w:sz w:val="24"/>
          <w:szCs w:val="24"/>
        </w:rPr>
      </w:pPr>
      <w:r w:rsidRPr="005F6FD2">
        <w:rPr>
          <w:b/>
          <w:sz w:val="24"/>
          <w:szCs w:val="24"/>
        </w:rPr>
        <w:t>Remember</w:t>
      </w:r>
      <w:r w:rsidR="00E314FE" w:rsidRPr="005F6FD2">
        <w:rPr>
          <w:b/>
          <w:sz w:val="24"/>
          <w:szCs w:val="24"/>
        </w:rPr>
        <w:t xml:space="preserve">: </w:t>
      </w:r>
    </w:p>
    <w:p w:rsidR="00E616C0" w:rsidRPr="005F6FD2" w:rsidRDefault="00E314FE" w:rsidP="00E616C0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5F6FD2">
        <w:rPr>
          <w:sz w:val="24"/>
          <w:szCs w:val="24"/>
        </w:rPr>
        <w:t xml:space="preserve">P.E. is on a </w:t>
      </w:r>
      <w:r w:rsidR="00FF52DB" w:rsidRPr="005F6FD2">
        <w:rPr>
          <w:sz w:val="24"/>
          <w:szCs w:val="24"/>
        </w:rPr>
        <w:t>Tuesday</w:t>
      </w:r>
      <w:r w:rsidRPr="005F6FD2">
        <w:rPr>
          <w:sz w:val="24"/>
          <w:szCs w:val="24"/>
        </w:rPr>
        <w:t>. To avoid staff needing to find spare kits for those who have forgotten, your child is encouraged to bring kits in on Monday and store the</w:t>
      </w:r>
      <w:r w:rsidR="00E616C0" w:rsidRPr="005F6FD2">
        <w:rPr>
          <w:sz w:val="24"/>
          <w:szCs w:val="24"/>
        </w:rPr>
        <w:t>m in the cloakroom for the week.</w:t>
      </w:r>
    </w:p>
    <w:p w:rsidR="00E314FE" w:rsidRPr="005F6FD2" w:rsidRDefault="00E314FE" w:rsidP="00E616C0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5F6FD2">
        <w:rPr>
          <w:sz w:val="24"/>
          <w:szCs w:val="24"/>
        </w:rPr>
        <w:t xml:space="preserve">Your child </w:t>
      </w:r>
      <w:r w:rsidR="00E616C0" w:rsidRPr="005F6FD2">
        <w:rPr>
          <w:sz w:val="24"/>
          <w:szCs w:val="24"/>
        </w:rPr>
        <w:t>needs to bring in their book bag</w:t>
      </w:r>
      <w:r w:rsidRPr="005F6FD2">
        <w:rPr>
          <w:sz w:val="24"/>
          <w:szCs w:val="24"/>
        </w:rPr>
        <w:t xml:space="preserve"> every day, with their reading book. </w:t>
      </w:r>
      <w:r w:rsidR="00E616C0" w:rsidRPr="005F6FD2">
        <w:rPr>
          <w:sz w:val="24"/>
          <w:szCs w:val="24"/>
        </w:rPr>
        <w:t xml:space="preserve">It has been explained to the children that they can take home books from school that they have chosen to read. We ask that they only take one book home at a time and return it to school once they have read it. </w:t>
      </w:r>
    </w:p>
    <w:p w:rsidR="00977A3B" w:rsidRPr="00E15503" w:rsidRDefault="00E314FE" w:rsidP="00977A3B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5F6FD2">
        <w:rPr>
          <w:sz w:val="24"/>
          <w:szCs w:val="24"/>
        </w:rPr>
        <w:t xml:space="preserve"> Labelling: Please can you ensure that all of your child’s belongings (uniform, PE kit, book bag, pencil case and water bottle) are clearly </w:t>
      </w:r>
      <w:proofErr w:type="gramStart"/>
      <w:r w:rsidRPr="005F6FD2">
        <w:rPr>
          <w:sz w:val="24"/>
          <w:szCs w:val="24"/>
        </w:rPr>
        <w:t>labelled.</w:t>
      </w:r>
      <w:proofErr w:type="gramEnd"/>
      <w:r w:rsidRPr="005F6FD2">
        <w:rPr>
          <w:sz w:val="24"/>
          <w:szCs w:val="24"/>
        </w:rPr>
        <w:t xml:space="preserve"> This will prevent confusion and distress for your child and also reduce the time we spend r</w:t>
      </w:r>
      <w:r w:rsidR="00782A37">
        <w:rPr>
          <w:sz w:val="24"/>
          <w:szCs w:val="24"/>
        </w:rPr>
        <w:t>etrieving lost items! Thank you.</w:t>
      </w:r>
    </w:p>
    <w:sectPr w:rsidR="00977A3B" w:rsidRPr="00E15503" w:rsidSect="008708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676138"/>
    <w:multiLevelType w:val="hybridMultilevel"/>
    <w:tmpl w:val="4A56261C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73AF463E"/>
    <w:multiLevelType w:val="hybridMultilevel"/>
    <w:tmpl w:val="1BBC7E98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14FE"/>
    <w:rsid w:val="00137EBF"/>
    <w:rsid w:val="001C79FF"/>
    <w:rsid w:val="005F6FD2"/>
    <w:rsid w:val="00671AA0"/>
    <w:rsid w:val="006C41F8"/>
    <w:rsid w:val="00737C33"/>
    <w:rsid w:val="00782A37"/>
    <w:rsid w:val="007D100B"/>
    <w:rsid w:val="00870858"/>
    <w:rsid w:val="008B2E77"/>
    <w:rsid w:val="00977A3B"/>
    <w:rsid w:val="00A6329A"/>
    <w:rsid w:val="00B37E86"/>
    <w:rsid w:val="00C977E0"/>
    <w:rsid w:val="00E15503"/>
    <w:rsid w:val="00E314FE"/>
    <w:rsid w:val="00E41DFB"/>
    <w:rsid w:val="00E616C0"/>
    <w:rsid w:val="00FF52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13A97"/>
  <w15:docId w15:val="{CFAE920C-E99D-4972-9798-699D4908A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085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14FE"/>
    <w:pPr>
      <w:ind w:left="720"/>
      <w:contextualSpacing/>
    </w:pPr>
  </w:style>
  <w:style w:type="table" w:styleId="TableGrid">
    <w:name w:val="Table Grid"/>
    <w:basedOn w:val="TableNormal"/>
    <w:rsid w:val="005F6F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458F41D4</Template>
  <TotalTime>3</TotalTime>
  <Pages>1</Pages>
  <Words>233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5</cp:revision>
  <cp:lastPrinted>2019-06-06T15:04:00Z</cp:lastPrinted>
  <dcterms:created xsi:type="dcterms:W3CDTF">2019-06-11T10:54:00Z</dcterms:created>
  <dcterms:modified xsi:type="dcterms:W3CDTF">2019-06-11T10:58:00Z</dcterms:modified>
</cp:coreProperties>
</file>