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9290F" w:rsidRDefault="0099290F">
      <w:bookmarkStart w:id="0" w:name="_GoBack"/>
      <w:bookmarkEnd w:id="0"/>
    </w:p>
    <w:p w:rsidR="0099290F" w:rsidRDefault="0099290F"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-2519178</wp:posOffset>
            </wp:positionH>
            <wp:positionV relativeFrom="paragraph">
              <wp:posOffset>315506</wp:posOffset>
            </wp:positionV>
            <wp:extent cx="10717530" cy="7543800"/>
            <wp:effectExtent l="5715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60" t="12548" r="3431" b="4384"/>
                    <a:stretch/>
                  </pic:blipFill>
                  <pic:spPr bwMode="auto">
                    <a:xfrm rot="16200000">
                      <a:off x="0" y="0"/>
                      <a:ext cx="10717530" cy="75438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br w:type="page"/>
      </w:r>
    </w:p>
    <w:p w:rsidR="008A7121" w:rsidRDefault="0099290F">
      <w:r>
        <w:rPr>
          <w:noProof/>
          <w:lang w:eastAsia="en-GB"/>
        </w:rPr>
        <w:lastRenderedPageBreak/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-2557758</wp:posOffset>
            </wp:positionH>
            <wp:positionV relativeFrom="paragraph">
              <wp:posOffset>761343</wp:posOffset>
            </wp:positionV>
            <wp:extent cx="10767688" cy="7481915"/>
            <wp:effectExtent l="4445" t="0" r="635" b="6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89" t="13199" r="3177" b="4251"/>
                    <a:stretch/>
                  </pic:blipFill>
                  <pic:spPr bwMode="auto">
                    <a:xfrm rot="16200000">
                      <a:off x="0" y="0"/>
                      <a:ext cx="10767688" cy="74819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sectPr w:rsidR="008A7121" w:rsidSect="0099290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F30B4" w:rsidRDefault="000F30B4" w:rsidP="000F30B4">
      <w:pPr>
        <w:spacing w:after="0" w:line="240" w:lineRule="auto"/>
      </w:pPr>
      <w:r>
        <w:separator/>
      </w:r>
    </w:p>
  </w:endnote>
  <w:endnote w:type="continuationSeparator" w:id="0">
    <w:p w:rsidR="000F30B4" w:rsidRDefault="000F30B4" w:rsidP="000F30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F30B4" w:rsidRDefault="000F30B4" w:rsidP="000F30B4">
      <w:pPr>
        <w:spacing w:after="0" w:line="240" w:lineRule="auto"/>
      </w:pPr>
      <w:r>
        <w:separator/>
      </w:r>
    </w:p>
  </w:footnote>
  <w:footnote w:type="continuationSeparator" w:id="0">
    <w:p w:rsidR="000F30B4" w:rsidRDefault="000F30B4" w:rsidP="000F30B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290F"/>
    <w:rsid w:val="00043F6B"/>
    <w:rsid w:val="000F30B4"/>
    <w:rsid w:val="004A4B87"/>
    <w:rsid w:val="005779AA"/>
    <w:rsid w:val="0099290F"/>
    <w:rsid w:val="009B40CD"/>
    <w:rsid w:val="009C43DF"/>
    <w:rsid w:val="009F535F"/>
    <w:rsid w:val="00AF2BF7"/>
    <w:rsid w:val="00ED3CB5"/>
    <w:rsid w:val="00F73351"/>
    <w:rsid w:val="00FB70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039FA2E-F6D7-47C9-96D4-5F7F3F614E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929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9290F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0F30B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0F30B4"/>
  </w:style>
  <w:style w:type="paragraph" w:styleId="Footer">
    <w:name w:val="footer"/>
    <w:basedOn w:val="Normal"/>
    <w:link w:val="FooterChar"/>
    <w:uiPriority w:val="99"/>
    <w:semiHidden/>
    <w:unhideWhenUsed/>
    <w:rsid w:val="000F30B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0F30B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4735337C</Template>
  <TotalTime>0</TotalTime>
  <Pages>2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Teacher</cp:lastModifiedBy>
  <cp:revision>2</cp:revision>
  <dcterms:created xsi:type="dcterms:W3CDTF">2019-04-04T14:18:00Z</dcterms:created>
  <dcterms:modified xsi:type="dcterms:W3CDTF">2019-04-04T14:18:00Z</dcterms:modified>
</cp:coreProperties>
</file>