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61AE" w:rsidRPr="00381096" w:rsidRDefault="00986EE3" w:rsidP="003C4F30">
      <w:pPr>
        <w:jc w:val="center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>Year 4</w:t>
      </w:r>
      <w:bookmarkStart w:id="0" w:name="_GoBack"/>
      <w:bookmarkEnd w:id="0"/>
      <w:r w:rsidR="008D3874" w:rsidRPr="00381096">
        <w:rPr>
          <w:rFonts w:ascii="Comic Sans MS" w:hAnsi="Comic Sans MS"/>
          <w:sz w:val="24"/>
          <w:szCs w:val="24"/>
          <w:u w:val="single"/>
        </w:rPr>
        <w:t xml:space="preserve"> Learning Log</w:t>
      </w:r>
    </w:p>
    <w:p w:rsidR="008D3874" w:rsidRPr="00381096" w:rsidRDefault="008A4403" w:rsidP="008D3874">
      <w:pPr>
        <w:jc w:val="center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>Week beginning 10</w:t>
      </w:r>
      <w:r w:rsidR="004E3F76">
        <w:rPr>
          <w:rFonts w:ascii="Comic Sans MS" w:hAnsi="Comic Sans MS"/>
          <w:sz w:val="24"/>
          <w:szCs w:val="24"/>
          <w:u w:val="single"/>
        </w:rPr>
        <w:t>.12</w:t>
      </w:r>
      <w:r w:rsidR="008D3874" w:rsidRPr="00381096">
        <w:rPr>
          <w:rFonts w:ascii="Comic Sans MS" w:hAnsi="Comic Sans MS"/>
          <w:sz w:val="24"/>
          <w:szCs w:val="24"/>
          <w:u w:val="single"/>
        </w:rPr>
        <w:t>.18</w:t>
      </w:r>
    </w:p>
    <w:p w:rsidR="00B8603E" w:rsidRDefault="00B8603E" w:rsidP="008D3874">
      <w:pPr>
        <w:jc w:val="center"/>
        <w:rPr>
          <w:rFonts w:ascii="Comic Sans MS" w:hAnsi="Comic Sans MS"/>
          <w:sz w:val="24"/>
          <w:szCs w:val="24"/>
          <w:u w:val="single"/>
        </w:rPr>
      </w:pPr>
    </w:p>
    <w:p w:rsidR="00C96EB7" w:rsidRPr="00381096" w:rsidRDefault="008A4403" w:rsidP="008D3874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B36EF4">
        <w:rPr>
          <w:rFonts w:ascii="Comic Sans MS" w:hAnsi="Comic Sans MS"/>
          <w:noProof/>
          <w:lang w:eastAsia="zh-CN"/>
        </w:rPr>
        <w:drawing>
          <wp:anchor distT="0" distB="0" distL="114300" distR="114300" simplePos="0" relativeHeight="251661824" behindDoc="0" locked="0" layoutInCell="1" allowOverlap="1" wp14:anchorId="687DDC25" wp14:editId="3F73660A">
            <wp:simplePos x="0" y="0"/>
            <wp:positionH relativeFrom="column">
              <wp:posOffset>2275032</wp:posOffset>
            </wp:positionH>
            <wp:positionV relativeFrom="paragraph">
              <wp:posOffset>218762</wp:posOffset>
            </wp:positionV>
            <wp:extent cx="1141730" cy="579755"/>
            <wp:effectExtent l="0" t="0" r="1270" b="0"/>
            <wp:wrapSquare wrapText="bothSides"/>
            <wp:docPr id="1" name="Picture 1" descr="Image result for aladdin la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aladdin lam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730" cy="57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96EB7" w:rsidRDefault="00C96EB7" w:rsidP="008D3874">
      <w:pPr>
        <w:rPr>
          <w:rFonts w:ascii="Comic Sans MS" w:hAnsi="Comic Sans MS"/>
          <w:sz w:val="24"/>
          <w:szCs w:val="24"/>
        </w:rPr>
      </w:pPr>
    </w:p>
    <w:p w:rsidR="008B71C5" w:rsidRPr="00381096" w:rsidRDefault="008B71C5" w:rsidP="008D3874">
      <w:pPr>
        <w:rPr>
          <w:rFonts w:ascii="Comic Sans MS" w:hAnsi="Comic Sans MS"/>
          <w:sz w:val="24"/>
          <w:szCs w:val="24"/>
        </w:rPr>
      </w:pPr>
    </w:p>
    <w:p w:rsidR="00301BE6" w:rsidRPr="008A4403" w:rsidRDefault="00B36EF4" w:rsidP="00301BE6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8A4403">
        <w:rPr>
          <w:rFonts w:ascii="Comic Sans MS" w:hAnsi="Comic Sans MS"/>
          <w:sz w:val="28"/>
          <w:szCs w:val="28"/>
          <w:u w:val="single"/>
        </w:rPr>
        <w:t>Aladdin Trouble</w:t>
      </w:r>
    </w:p>
    <w:p w:rsidR="00301BE6" w:rsidRDefault="008A4403" w:rsidP="00B36EF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Congratulations to everyone for 3 fantastic performances this week-we hope you enjoyed it as much as the audience did! </w:t>
      </w:r>
    </w:p>
    <w:p w:rsidR="008A4403" w:rsidRDefault="008A4403" w:rsidP="008A440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Your Learning Log this week is based on our panto. </w:t>
      </w:r>
    </w:p>
    <w:p w:rsidR="008A4403" w:rsidRPr="008A4403" w:rsidRDefault="008A4403" w:rsidP="008A4403">
      <w:pPr>
        <w:rPr>
          <w:rFonts w:ascii="Comic Sans MS" w:hAnsi="Comic Sans MS"/>
        </w:rPr>
      </w:pPr>
      <w:r>
        <w:rPr>
          <w:rFonts w:ascii="Comic Sans MS" w:hAnsi="Comic Sans MS"/>
        </w:rPr>
        <w:t>Here are some</w:t>
      </w:r>
      <w:r w:rsidRPr="008A4403">
        <w:rPr>
          <w:rFonts w:ascii="Comic Sans MS" w:hAnsi="Comic Sans MS"/>
        </w:rPr>
        <w:t xml:space="preserve"> ideas:</w:t>
      </w:r>
    </w:p>
    <w:p w:rsidR="008A4403" w:rsidRPr="008A4403" w:rsidRDefault="008A4403" w:rsidP="008A4403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 w:rsidRPr="008A4403">
        <w:rPr>
          <w:rFonts w:ascii="Comic Sans MS" w:hAnsi="Comic Sans MS"/>
        </w:rPr>
        <w:t xml:space="preserve">Write a review of the panto- what your role was, which part you enjoyed the most, </w:t>
      </w:r>
      <w:r>
        <w:rPr>
          <w:rFonts w:ascii="Comic Sans MS" w:hAnsi="Comic Sans MS"/>
        </w:rPr>
        <w:t>etc;</w:t>
      </w:r>
    </w:p>
    <w:p w:rsidR="008A4403" w:rsidRPr="008A4403" w:rsidRDefault="008A4403" w:rsidP="008A4403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 w:rsidRPr="008A4403">
        <w:rPr>
          <w:rFonts w:ascii="Comic Sans MS" w:hAnsi="Comic Sans MS"/>
        </w:rPr>
        <w:t>Create a poster about the panto</w:t>
      </w:r>
      <w:r>
        <w:rPr>
          <w:rFonts w:ascii="Comic Sans MS" w:hAnsi="Comic Sans MS"/>
        </w:rPr>
        <w:t>;</w:t>
      </w:r>
      <w:r w:rsidRPr="008A4403">
        <w:rPr>
          <w:rFonts w:ascii="Comic Sans MS" w:hAnsi="Comic Sans MS"/>
        </w:rPr>
        <w:t xml:space="preserve"> </w:t>
      </w:r>
    </w:p>
    <w:p w:rsidR="008A4403" w:rsidRPr="008A4403" w:rsidRDefault="008A4403" w:rsidP="008A4403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 w:rsidRPr="008A4403">
        <w:rPr>
          <w:rFonts w:ascii="Comic Sans MS" w:hAnsi="Comic Sans MS"/>
        </w:rPr>
        <w:t xml:space="preserve">Write the story of </w:t>
      </w:r>
      <w:r>
        <w:rPr>
          <w:rFonts w:ascii="Comic Sans MS" w:hAnsi="Comic Sans MS"/>
        </w:rPr>
        <w:t>‘Aladdin T</w:t>
      </w:r>
      <w:r w:rsidRPr="008A4403">
        <w:rPr>
          <w:rFonts w:ascii="Comic Sans MS" w:hAnsi="Comic Sans MS"/>
        </w:rPr>
        <w:t>rouble</w:t>
      </w:r>
      <w:r>
        <w:rPr>
          <w:rFonts w:ascii="Comic Sans MS" w:hAnsi="Comic Sans MS"/>
        </w:rPr>
        <w:t>’;</w:t>
      </w:r>
    </w:p>
    <w:p w:rsidR="008A4403" w:rsidRDefault="008A4403" w:rsidP="008A4403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 w:rsidRPr="008A4403">
        <w:rPr>
          <w:rFonts w:ascii="Comic Sans MS" w:hAnsi="Comic Sans MS"/>
        </w:rPr>
        <w:t>Create your own playscript for part of the story, or perhaps you could create an extra s</w:t>
      </w:r>
      <w:r>
        <w:rPr>
          <w:rFonts w:ascii="Comic Sans MS" w:hAnsi="Comic Sans MS"/>
        </w:rPr>
        <w:t>cene for some of the characters;</w:t>
      </w:r>
    </w:p>
    <w:p w:rsidR="008A4403" w:rsidRDefault="008A4403" w:rsidP="008A4403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Or any other ideas of your own- have fun! </w:t>
      </w:r>
    </w:p>
    <w:p w:rsidR="008A4403" w:rsidRPr="008A4403" w:rsidRDefault="008A4403" w:rsidP="008A4403">
      <w:pPr>
        <w:rPr>
          <w:rFonts w:ascii="Comic Sans MS" w:hAnsi="Comic Sans MS"/>
        </w:rPr>
      </w:pPr>
    </w:p>
    <w:sectPr w:rsidR="008A4403" w:rsidRPr="008A4403" w:rsidSect="00B36EF4">
      <w:pgSz w:w="11906" w:h="16838"/>
      <w:pgMar w:top="1440" w:right="1440" w:bottom="142" w:left="1440" w:header="709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61AE" w:rsidRDefault="008961AE" w:rsidP="00F525C0">
      <w:pPr>
        <w:spacing w:after="0" w:line="240" w:lineRule="auto"/>
      </w:pPr>
      <w:r>
        <w:separator/>
      </w:r>
    </w:p>
  </w:endnote>
  <w:endnote w:type="continuationSeparator" w:id="0">
    <w:p w:rsidR="008961AE" w:rsidRDefault="008961AE" w:rsidP="00F525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0000000000000000000"/>
    <w:charset w:val="86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61AE" w:rsidRDefault="008961AE" w:rsidP="00F525C0">
      <w:pPr>
        <w:spacing w:after="0" w:line="240" w:lineRule="auto"/>
      </w:pPr>
      <w:r>
        <w:separator/>
      </w:r>
    </w:p>
  </w:footnote>
  <w:footnote w:type="continuationSeparator" w:id="0">
    <w:p w:rsidR="008961AE" w:rsidRDefault="008961AE" w:rsidP="00F525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2A7E2B"/>
    <w:multiLevelType w:val="hybridMultilevel"/>
    <w:tmpl w:val="8D7E8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870E78"/>
    <w:multiLevelType w:val="hybridMultilevel"/>
    <w:tmpl w:val="95D8EA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874"/>
    <w:rsid w:val="00130804"/>
    <w:rsid w:val="00301BE6"/>
    <w:rsid w:val="00362483"/>
    <w:rsid w:val="00381096"/>
    <w:rsid w:val="003C4F30"/>
    <w:rsid w:val="004C1B69"/>
    <w:rsid w:val="004E3F76"/>
    <w:rsid w:val="008961AE"/>
    <w:rsid w:val="008A4403"/>
    <w:rsid w:val="008B71C5"/>
    <w:rsid w:val="008D3874"/>
    <w:rsid w:val="00922A6D"/>
    <w:rsid w:val="00986EE3"/>
    <w:rsid w:val="00A973C2"/>
    <w:rsid w:val="00B36EF4"/>
    <w:rsid w:val="00B8603E"/>
    <w:rsid w:val="00B96FBB"/>
    <w:rsid w:val="00C26823"/>
    <w:rsid w:val="00C96EB7"/>
    <w:rsid w:val="00CB00E4"/>
    <w:rsid w:val="00D00A77"/>
    <w:rsid w:val="00D034F3"/>
    <w:rsid w:val="00E777EE"/>
    <w:rsid w:val="00E92914"/>
    <w:rsid w:val="00EF76CB"/>
    <w:rsid w:val="00F525C0"/>
    <w:rsid w:val="00FE3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25D096E-3832-437D-8AB3-FC12F7B60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34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525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25C0"/>
  </w:style>
  <w:style w:type="paragraph" w:styleId="Footer">
    <w:name w:val="footer"/>
    <w:basedOn w:val="Normal"/>
    <w:link w:val="FooterChar"/>
    <w:uiPriority w:val="99"/>
    <w:unhideWhenUsed/>
    <w:rsid w:val="00F525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25C0"/>
  </w:style>
  <w:style w:type="paragraph" w:styleId="BalloonText">
    <w:name w:val="Balloon Text"/>
    <w:basedOn w:val="Normal"/>
    <w:link w:val="BalloonTextChar"/>
    <w:uiPriority w:val="99"/>
    <w:semiHidden/>
    <w:unhideWhenUsed/>
    <w:rsid w:val="00922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2A6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308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85B8F879</Template>
  <TotalTime>1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2</cp:revision>
  <cp:lastPrinted>2018-09-29T23:26:00Z</cp:lastPrinted>
  <dcterms:created xsi:type="dcterms:W3CDTF">2018-12-12T17:20:00Z</dcterms:created>
  <dcterms:modified xsi:type="dcterms:W3CDTF">2018-12-12T17:20:00Z</dcterms:modified>
</cp:coreProperties>
</file>