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3165AD" w:rsidRPr="006A6AF6" w:rsidRDefault="00B45DB2">
      <w:pPr>
        <w:rPr>
          <w:rFonts w:ascii="Arial" w:hAnsi="Arial" w:cs="Arial"/>
          <w:sz w:val="24"/>
          <w:szCs w:val="24"/>
        </w:rPr>
      </w:pPr>
      <w:r w:rsidRPr="00B45DB2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7593D22" wp14:editId="458B2861">
                <wp:simplePos x="0" y="0"/>
                <wp:positionH relativeFrom="column">
                  <wp:posOffset>3171190</wp:posOffset>
                </wp:positionH>
                <wp:positionV relativeFrom="paragraph">
                  <wp:posOffset>3810000</wp:posOffset>
                </wp:positionV>
                <wp:extent cx="2981325" cy="3324225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1325" cy="3324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5DB2" w:rsidRPr="00884B40" w:rsidRDefault="00B45DB2" w:rsidP="00B45DB2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9.7pt;margin-top:300pt;width:234.75pt;height:261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" filled="f" stroked="f">
                <v:textbox>
                  <w:txbxContent>
                    <w:p w:rsidR="00B45DB2" w:rsidRPr="00884B40" w:rsidRDefault="00B45DB2" w:rsidP="00B45DB2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45DB2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5E58218" wp14:editId="70BC873E">
                <wp:simplePos x="0" y="0"/>
                <wp:positionH relativeFrom="column">
                  <wp:posOffset>-247650</wp:posOffset>
                </wp:positionH>
                <wp:positionV relativeFrom="paragraph">
                  <wp:posOffset>6029325</wp:posOffset>
                </wp:positionV>
                <wp:extent cx="1323975" cy="97155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5DB2" w:rsidRPr="00884B40" w:rsidRDefault="00B45DB2" w:rsidP="00B45DB2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19.5pt;margin-top:474.75pt;width:104.25pt;height:76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" filled="f" stroked="f">
                <v:textbox>
                  <w:txbxContent>
                    <w:p w:rsidR="00B45DB2" w:rsidRPr="00884B40" w:rsidRDefault="00B45DB2" w:rsidP="00B45DB2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45DB2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B9D3C07" wp14:editId="2A149E9A">
                <wp:simplePos x="0" y="0"/>
                <wp:positionH relativeFrom="column">
                  <wp:posOffset>-247650</wp:posOffset>
                </wp:positionH>
                <wp:positionV relativeFrom="paragraph">
                  <wp:posOffset>4838700</wp:posOffset>
                </wp:positionV>
                <wp:extent cx="1323975" cy="971550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5DB2" w:rsidRPr="00884B40" w:rsidRDefault="00B45DB2" w:rsidP="00B45DB2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19.5pt;margin-top:381pt;width:104.25pt;height:76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" filled="f" stroked="f">
                <v:textbox>
                  <w:txbxContent>
                    <w:p w:rsidR="00B45DB2" w:rsidRPr="00884B40" w:rsidRDefault="00B45DB2" w:rsidP="00B45DB2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45DB2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4154D6A" wp14:editId="7047C2AE">
                <wp:simplePos x="0" y="0"/>
                <wp:positionH relativeFrom="column">
                  <wp:posOffset>1266825</wp:posOffset>
                </wp:positionH>
                <wp:positionV relativeFrom="paragraph">
                  <wp:posOffset>4838700</wp:posOffset>
                </wp:positionV>
                <wp:extent cx="1323975" cy="971550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5DB2" w:rsidRPr="00884B40" w:rsidRDefault="00B45DB2" w:rsidP="00B45DB2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margin-left:99.75pt;margin-top:381pt;width:104.25pt;height:76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" filled="f" stroked="f">
                <v:textbox>
                  <w:txbxContent>
                    <w:p w:rsidR="00B45DB2" w:rsidRPr="00884B40" w:rsidRDefault="00B45DB2" w:rsidP="00B45DB2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45DB2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C049210" wp14:editId="2664253D">
                <wp:simplePos x="0" y="0"/>
                <wp:positionH relativeFrom="column">
                  <wp:posOffset>3324225</wp:posOffset>
                </wp:positionH>
                <wp:positionV relativeFrom="paragraph">
                  <wp:posOffset>771525</wp:posOffset>
                </wp:positionV>
                <wp:extent cx="2552700" cy="2333625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2700" cy="2333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5DB2" w:rsidRPr="00884B40" w:rsidRDefault="00B45DB2" w:rsidP="00B45DB2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61.75pt;margin-top:60.75pt;width:201pt;height:183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" filled="f" stroked="f">
                <v:textbox>
                  <w:txbxContent>
                    <w:p w:rsidR="00B45DB2" w:rsidRPr="00884B40" w:rsidRDefault="00B45DB2" w:rsidP="00B45DB2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45DB2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F55C31" wp14:editId="61DEA522">
                <wp:simplePos x="0" y="0"/>
                <wp:positionH relativeFrom="column">
                  <wp:posOffset>1685925</wp:posOffset>
                </wp:positionH>
                <wp:positionV relativeFrom="paragraph">
                  <wp:posOffset>-352425</wp:posOffset>
                </wp:positionV>
                <wp:extent cx="4295775" cy="88582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95775" cy="885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5DB2" w:rsidRPr="00B45DB2" w:rsidRDefault="00B45DB2" w:rsidP="00B45DB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0000"/>
                                <w:sz w:val="108"/>
                                <w:szCs w:val="10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132.75pt;margin-top:-27.75pt;width:338.25pt;height:6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" filled="f" stroked="f">
                <v:textbox>
                  <w:txbxContent>
                    <w:p w:rsidR="00B45DB2" w:rsidRPr="00B45DB2" w:rsidRDefault="00B45DB2" w:rsidP="00B45DB2">
                      <w:pPr>
                        <w:jc w:val="center"/>
                        <w:rPr>
                          <w:rFonts w:ascii="Arial" w:hAnsi="Arial" w:cs="Arial"/>
                          <w:b/>
                          <w:color w:val="FF0000"/>
                          <w:sz w:val="108"/>
                          <w:szCs w:val="108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Pr="00B45DB2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71E165" wp14:editId="6CE0A393">
                <wp:simplePos x="0" y="0"/>
                <wp:positionH relativeFrom="column">
                  <wp:posOffset>-247650</wp:posOffset>
                </wp:positionH>
                <wp:positionV relativeFrom="paragraph">
                  <wp:posOffset>2209800</wp:posOffset>
                </wp:positionV>
                <wp:extent cx="1323975" cy="97155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5DB2" w:rsidRPr="00884B40" w:rsidRDefault="00B45DB2" w:rsidP="00B45DB2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-19.5pt;margin-top:174pt;width:104.25pt;height:7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" filled="f" stroked="f">
                <v:textbox>
                  <w:txbxContent>
                    <w:p w:rsidR="00B45DB2" w:rsidRPr="00884B40" w:rsidRDefault="00B45DB2" w:rsidP="00B45DB2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45DB2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F02DFA" wp14:editId="19206EC5">
                <wp:simplePos x="0" y="0"/>
                <wp:positionH relativeFrom="column">
                  <wp:posOffset>1266825</wp:posOffset>
                </wp:positionH>
                <wp:positionV relativeFrom="paragraph">
                  <wp:posOffset>2209800</wp:posOffset>
                </wp:positionV>
                <wp:extent cx="1323975" cy="97155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5DB2" w:rsidRPr="00884B40" w:rsidRDefault="00B45DB2" w:rsidP="00B45DB2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99.75pt;margin-top:174pt;width:104.25pt;height:7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" filled="f" stroked="f">
                <v:textbox>
                  <w:txbxContent>
                    <w:p w:rsidR="00B45DB2" w:rsidRPr="00884B40" w:rsidRDefault="00B45DB2" w:rsidP="00B45DB2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45DB2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462FB9" wp14:editId="7BA17501">
                <wp:simplePos x="0" y="0"/>
                <wp:positionH relativeFrom="column">
                  <wp:posOffset>-247650</wp:posOffset>
                </wp:positionH>
                <wp:positionV relativeFrom="paragraph">
                  <wp:posOffset>3457575</wp:posOffset>
                </wp:positionV>
                <wp:extent cx="1323975" cy="97155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5DB2" w:rsidRPr="00884B40" w:rsidRDefault="00B45DB2" w:rsidP="00B45DB2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-19.5pt;margin-top:272.25pt;width:104.25pt;height:76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" filled="f" stroked="f">
                <v:textbox>
                  <w:txbxContent>
                    <w:p w:rsidR="00B45DB2" w:rsidRPr="00884B40" w:rsidRDefault="00B45DB2" w:rsidP="00B45DB2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45DB2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C1290AC" wp14:editId="6F450EE4">
                <wp:simplePos x="0" y="0"/>
                <wp:positionH relativeFrom="column">
                  <wp:posOffset>1266825</wp:posOffset>
                </wp:positionH>
                <wp:positionV relativeFrom="paragraph">
                  <wp:posOffset>3457575</wp:posOffset>
                </wp:positionV>
                <wp:extent cx="1323975" cy="971550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5DB2" w:rsidRPr="00884B40" w:rsidRDefault="00B45DB2" w:rsidP="00B45DB2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5" type="#_x0000_t202" style="position:absolute;margin-left:99.75pt;margin-top:272.25pt;width:104.25pt;height:7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" filled="f" stroked="f">
                <v:textbox>
                  <w:txbxContent>
                    <w:p w:rsidR="00B45DB2" w:rsidRPr="00884B40" w:rsidRDefault="00B45DB2" w:rsidP="00B45DB2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45DB2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DBB214B" wp14:editId="2EF903D4">
                <wp:simplePos x="0" y="0"/>
                <wp:positionH relativeFrom="column">
                  <wp:posOffset>-371475</wp:posOffset>
                </wp:positionH>
                <wp:positionV relativeFrom="paragraph">
                  <wp:posOffset>7829550</wp:posOffset>
                </wp:positionV>
                <wp:extent cx="6457950" cy="1438275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7950" cy="1438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5DB2" w:rsidRPr="00884B40" w:rsidRDefault="00B45DB2" w:rsidP="00B45DB2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-29.25pt;margin-top:616.5pt;width:508.5pt;height:113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" filled="f" stroked="f">
                <v:textbox>
                  <w:txbxContent>
                    <w:p w:rsidR="00B45DB2" w:rsidRPr="00884B40" w:rsidRDefault="00B45DB2" w:rsidP="00B45DB2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3165AD" w:rsidRPr="006A6A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5DB2" w:rsidRDefault="00B45DB2" w:rsidP="00B45DB2">
      <w:pPr>
        <w:spacing w:after="0" w:line="240" w:lineRule="auto"/>
      </w:pPr>
      <w:r>
        <w:separator/>
      </w:r>
    </w:p>
  </w:endnote>
  <w:endnote w:type="continuationSeparator" w:id="0">
    <w:p w:rsidR="00B45DB2" w:rsidRDefault="00B45DB2" w:rsidP="00B45D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DB2" w:rsidRDefault="00B45DB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DB2" w:rsidRDefault="00B45DB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DB2" w:rsidRDefault="00B45DB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5DB2" w:rsidRDefault="00B45DB2" w:rsidP="00B45DB2">
      <w:pPr>
        <w:spacing w:after="0" w:line="240" w:lineRule="auto"/>
      </w:pPr>
      <w:r>
        <w:separator/>
      </w:r>
    </w:p>
  </w:footnote>
  <w:footnote w:type="continuationSeparator" w:id="0">
    <w:p w:rsidR="00B45DB2" w:rsidRDefault="00B45DB2" w:rsidP="00B45D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DB2" w:rsidRDefault="002F708D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228531" o:spid="_x0000_s2050" type="#_x0000_t75" style="position:absolute;margin-left:0;margin-top:0;width:566.25pt;height:816.85pt;z-index:-251657216;mso-position-horizontal:center;mso-position-horizontal-relative:margin;mso-position-vertical:center;mso-position-vertical-relative:margin" o:allowincell="f">
          <v:imagedata r:id="rId1" o:title="Leg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DB2" w:rsidRDefault="002F708D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228532" o:spid="_x0000_s2051" type="#_x0000_t75" style="position:absolute;margin-left:0;margin-top:0;width:566.25pt;height:816.85pt;z-index:-251656192;mso-position-horizontal:center;mso-position-horizontal-relative:margin;mso-position-vertical:center;mso-position-vertical-relative:margin" o:allowincell="f">
          <v:imagedata r:id="rId1" o:title="Leg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DB2" w:rsidRDefault="002F708D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228530" o:spid="_x0000_s2049" type="#_x0000_t75" style="position:absolute;margin-left:0;margin-top:0;width:566.25pt;height:816.85pt;z-index:-251658240;mso-position-horizontal:center;mso-position-horizontal-relative:margin;mso-position-vertical:center;mso-position-vertical-relative:margin" o:allowincell="f">
          <v:imagedata r:id="rId1" o:title="Leg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DB2"/>
    <w:rsid w:val="002F708D"/>
    <w:rsid w:val="003165AD"/>
    <w:rsid w:val="006A6AF6"/>
    <w:rsid w:val="00B45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45D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5DB2"/>
  </w:style>
  <w:style w:type="paragraph" w:styleId="Footer">
    <w:name w:val="footer"/>
    <w:basedOn w:val="Normal"/>
    <w:link w:val="FooterChar"/>
    <w:uiPriority w:val="99"/>
    <w:unhideWhenUsed/>
    <w:rsid w:val="00B45D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5D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45D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5DB2"/>
  </w:style>
  <w:style w:type="paragraph" w:styleId="Footer">
    <w:name w:val="footer"/>
    <w:basedOn w:val="Normal"/>
    <w:link w:val="FooterChar"/>
    <w:uiPriority w:val="99"/>
    <w:unhideWhenUsed/>
    <w:rsid w:val="00B45D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5D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16C23A</Template>
  <TotalTime>1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Sheffield City Council</Company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Bellwood Max</dc:creator>
  <cp:lastModifiedBy>Teacher</cp:lastModifiedBy>
  <cp:revision>2</cp:revision>
  <dcterms:created xsi:type="dcterms:W3CDTF">2018-11-16T10:12:00Z</dcterms:created>
  <dcterms:modified xsi:type="dcterms:W3CDTF">2018-11-16T10:12:00Z</dcterms:modified>
</cp:coreProperties>
</file>