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165AD" w:rsidRPr="00352043" w:rsidRDefault="00352043">
      <w:pPr>
        <w:rPr>
          <w:rFonts w:ascii="Arial" w:hAnsi="Arial" w:cs="Arial"/>
          <w:b/>
          <w:sz w:val="24"/>
          <w:szCs w:val="24"/>
        </w:rPr>
      </w:pPr>
      <w:r w:rsidRPr="00352043"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4F2454" wp14:editId="5D317A63">
                <wp:simplePos x="0" y="0"/>
                <wp:positionH relativeFrom="column">
                  <wp:posOffset>-390525</wp:posOffset>
                </wp:positionH>
                <wp:positionV relativeFrom="paragraph">
                  <wp:posOffset>7781925</wp:posOffset>
                </wp:positionV>
                <wp:extent cx="6457950" cy="149542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1495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2043" w:rsidRPr="00884B40" w:rsidRDefault="00352043" w:rsidP="0035204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0.75pt;margin-top:612.75pt;width:508.5pt;height:11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" filled="f" stroked="f">
                <v:textbox>
                  <w:txbxContent>
                    <w:p w:rsidR="00352043" w:rsidRPr="00884B40" w:rsidRDefault="00352043" w:rsidP="0035204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52043"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32DBC8" wp14:editId="2A2658BB">
                <wp:simplePos x="0" y="0"/>
                <wp:positionH relativeFrom="column">
                  <wp:posOffset>733425</wp:posOffset>
                </wp:positionH>
                <wp:positionV relativeFrom="paragraph">
                  <wp:posOffset>-400050</wp:posOffset>
                </wp:positionV>
                <wp:extent cx="4552950" cy="94297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95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2043" w:rsidRPr="00352043" w:rsidRDefault="00352043" w:rsidP="0035204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17365D" w:themeColor="text2" w:themeShade="BF"/>
                                <w:sz w:val="108"/>
                                <w:szCs w:val="10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7.75pt;margin-top:-31.5pt;width:358.5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" filled="f" stroked="f">
                <v:textbox>
                  <w:txbxContent>
                    <w:p w:rsidR="00352043" w:rsidRPr="00352043" w:rsidRDefault="00352043" w:rsidP="00352043">
                      <w:pPr>
                        <w:jc w:val="center"/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108"/>
                          <w:szCs w:val="10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52043"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26C5F1" wp14:editId="16847762">
                <wp:simplePos x="0" y="0"/>
                <wp:positionH relativeFrom="column">
                  <wp:posOffset>-219075</wp:posOffset>
                </wp:positionH>
                <wp:positionV relativeFrom="paragraph">
                  <wp:posOffset>2200275</wp:posOffset>
                </wp:positionV>
                <wp:extent cx="1323975" cy="97155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2043" w:rsidRPr="00884B40" w:rsidRDefault="00352043" w:rsidP="0035204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7.25pt;margin-top:173.25pt;width:104.25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" filled="f" stroked="f">
                <v:textbox>
                  <w:txbxContent>
                    <w:p w:rsidR="00352043" w:rsidRPr="00884B40" w:rsidRDefault="00352043" w:rsidP="0035204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52043"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E4B35B" wp14:editId="4AC19235">
                <wp:simplePos x="0" y="0"/>
                <wp:positionH relativeFrom="column">
                  <wp:posOffset>1295400</wp:posOffset>
                </wp:positionH>
                <wp:positionV relativeFrom="paragraph">
                  <wp:posOffset>2200275</wp:posOffset>
                </wp:positionV>
                <wp:extent cx="1323975" cy="97155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2043" w:rsidRPr="00884B40" w:rsidRDefault="00352043" w:rsidP="0035204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02pt;margin-top:173.25pt;width:104.25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" filled="f" stroked="f">
                <v:textbox>
                  <w:txbxContent>
                    <w:p w:rsidR="00352043" w:rsidRPr="00884B40" w:rsidRDefault="00352043" w:rsidP="0035204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52043"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12E786" wp14:editId="1348EB94">
                <wp:simplePos x="0" y="0"/>
                <wp:positionH relativeFrom="column">
                  <wp:posOffset>-219075</wp:posOffset>
                </wp:positionH>
                <wp:positionV relativeFrom="paragraph">
                  <wp:posOffset>3448050</wp:posOffset>
                </wp:positionV>
                <wp:extent cx="1323975" cy="97155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2043" w:rsidRPr="00884B40" w:rsidRDefault="00352043" w:rsidP="0035204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17.25pt;margin-top:271.5pt;width:104.25pt;height:7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" filled="f" stroked="f">
                <v:textbox>
                  <w:txbxContent>
                    <w:p w:rsidR="00352043" w:rsidRPr="00884B40" w:rsidRDefault="00352043" w:rsidP="0035204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52043"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8255D1" wp14:editId="762336F2">
                <wp:simplePos x="0" y="0"/>
                <wp:positionH relativeFrom="column">
                  <wp:posOffset>1295400</wp:posOffset>
                </wp:positionH>
                <wp:positionV relativeFrom="paragraph">
                  <wp:posOffset>3448050</wp:posOffset>
                </wp:positionV>
                <wp:extent cx="1323975" cy="97155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2043" w:rsidRPr="00884B40" w:rsidRDefault="00352043" w:rsidP="0035204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102pt;margin-top:271.5pt;width:104.25pt;height:7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" filled="f" stroked="f">
                <v:textbox>
                  <w:txbxContent>
                    <w:p w:rsidR="00352043" w:rsidRPr="00884B40" w:rsidRDefault="00352043" w:rsidP="0035204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52043"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FFE411" wp14:editId="56DD2748">
                <wp:simplePos x="0" y="0"/>
                <wp:positionH relativeFrom="column">
                  <wp:posOffset>-219075</wp:posOffset>
                </wp:positionH>
                <wp:positionV relativeFrom="paragraph">
                  <wp:posOffset>4705350</wp:posOffset>
                </wp:positionV>
                <wp:extent cx="1323975" cy="97155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2043" w:rsidRPr="00884B40" w:rsidRDefault="00352043" w:rsidP="0035204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17.25pt;margin-top:370.5pt;width:104.25pt;height:7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" filled="f" stroked="f">
                <v:textbox>
                  <w:txbxContent>
                    <w:p w:rsidR="00352043" w:rsidRPr="00884B40" w:rsidRDefault="00352043" w:rsidP="0035204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52043"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38DD74" wp14:editId="0994A55A">
                <wp:simplePos x="0" y="0"/>
                <wp:positionH relativeFrom="column">
                  <wp:posOffset>1295400</wp:posOffset>
                </wp:positionH>
                <wp:positionV relativeFrom="paragraph">
                  <wp:posOffset>4705350</wp:posOffset>
                </wp:positionV>
                <wp:extent cx="1323975" cy="97155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2043" w:rsidRPr="00884B40" w:rsidRDefault="00352043" w:rsidP="0035204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3" type="#_x0000_t202" style="position:absolute;margin-left:102pt;margin-top:370.5pt;width:104.25pt;height:7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" filled="f" stroked="f">
                <v:textbox>
                  <w:txbxContent>
                    <w:p w:rsidR="00352043" w:rsidRPr="00884B40" w:rsidRDefault="00352043" w:rsidP="0035204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52043"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982B10" wp14:editId="36B8D596">
                <wp:simplePos x="0" y="0"/>
                <wp:positionH relativeFrom="column">
                  <wp:posOffset>-219075</wp:posOffset>
                </wp:positionH>
                <wp:positionV relativeFrom="paragraph">
                  <wp:posOffset>5924550</wp:posOffset>
                </wp:positionV>
                <wp:extent cx="1323975" cy="97155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2043" w:rsidRPr="00884B40" w:rsidRDefault="00352043" w:rsidP="0035204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17.25pt;margin-top:466.5pt;width:104.25pt;height:7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" filled="f" stroked="f">
                <v:textbox>
                  <w:txbxContent>
                    <w:p w:rsidR="00352043" w:rsidRPr="00884B40" w:rsidRDefault="00352043" w:rsidP="0035204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52043"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E6ADFC" wp14:editId="0BAD9C3A">
                <wp:simplePos x="0" y="0"/>
                <wp:positionH relativeFrom="column">
                  <wp:posOffset>3324225</wp:posOffset>
                </wp:positionH>
                <wp:positionV relativeFrom="paragraph">
                  <wp:posOffset>742950</wp:posOffset>
                </wp:positionV>
                <wp:extent cx="2552700" cy="233362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2333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2043" w:rsidRPr="00884B40" w:rsidRDefault="00352043" w:rsidP="0035204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61.75pt;margin-top:58.5pt;width:201pt;height:183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" filled="f" stroked="f">
                <v:textbox>
                  <w:txbxContent>
                    <w:p w:rsidR="00352043" w:rsidRPr="00884B40" w:rsidRDefault="00352043" w:rsidP="0035204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52043"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7EEC5B" wp14:editId="723E6002">
                <wp:simplePos x="0" y="0"/>
                <wp:positionH relativeFrom="column">
                  <wp:posOffset>3142615</wp:posOffset>
                </wp:positionH>
                <wp:positionV relativeFrom="paragraph">
                  <wp:posOffset>3800475</wp:posOffset>
                </wp:positionV>
                <wp:extent cx="2981325" cy="3324225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3324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2043" w:rsidRPr="00884B40" w:rsidRDefault="00352043" w:rsidP="0035204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47.45pt;margin-top:299.25pt;width:234.75pt;height:26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" filled="f" stroked="f">
                <v:textbox>
                  <w:txbxContent>
                    <w:p w:rsidR="00352043" w:rsidRPr="00884B40" w:rsidRDefault="00352043" w:rsidP="0035204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3165AD" w:rsidRPr="003520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043" w:rsidRDefault="00352043" w:rsidP="00352043">
      <w:pPr>
        <w:spacing w:after="0" w:line="240" w:lineRule="auto"/>
      </w:pPr>
      <w:r>
        <w:separator/>
      </w:r>
    </w:p>
  </w:endnote>
  <w:endnote w:type="continuationSeparator" w:id="0">
    <w:p w:rsidR="00352043" w:rsidRDefault="00352043" w:rsidP="00352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043" w:rsidRDefault="0035204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043" w:rsidRDefault="0035204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043" w:rsidRDefault="003520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043" w:rsidRDefault="00352043" w:rsidP="00352043">
      <w:pPr>
        <w:spacing w:after="0" w:line="240" w:lineRule="auto"/>
      </w:pPr>
      <w:r>
        <w:separator/>
      </w:r>
    </w:p>
  </w:footnote>
  <w:footnote w:type="continuationSeparator" w:id="0">
    <w:p w:rsidR="00352043" w:rsidRDefault="00352043" w:rsidP="003520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043" w:rsidRDefault="008D2CA2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67115" o:spid="_x0000_s2050" type="#_x0000_t75" style="position:absolute;margin-left:0;margin-top:0;width:566.25pt;height:817.35pt;z-index:-251657216;mso-position-horizontal:center;mso-position-horizontal-relative:margin;mso-position-vertical:center;mso-position-vertical-relative:margin" o:allowincell="f">
          <v:imagedata r:id="rId1" o:title="Minion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043" w:rsidRDefault="008D2CA2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67116" o:spid="_x0000_s2051" type="#_x0000_t75" style="position:absolute;margin-left:0;margin-top:0;width:566.25pt;height:817.35pt;z-index:-251656192;mso-position-horizontal:center;mso-position-horizontal-relative:margin;mso-position-vertical:center;mso-position-vertical-relative:margin" o:allowincell="f">
          <v:imagedata r:id="rId1" o:title="Minion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043" w:rsidRDefault="008D2CA2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67114" o:spid="_x0000_s2049" type="#_x0000_t75" style="position:absolute;margin-left:0;margin-top:0;width:566.25pt;height:817.35pt;z-index:-251658240;mso-position-horizontal:center;mso-position-horizontal-relative:margin;mso-position-vertical:center;mso-position-vertical-relative:margin" o:allowincell="f">
          <v:imagedata r:id="rId1" o:title="Minion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043"/>
    <w:rsid w:val="003165AD"/>
    <w:rsid w:val="00352043"/>
    <w:rsid w:val="006A6AF6"/>
    <w:rsid w:val="008D2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20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2043"/>
  </w:style>
  <w:style w:type="paragraph" w:styleId="Footer">
    <w:name w:val="footer"/>
    <w:basedOn w:val="Normal"/>
    <w:link w:val="FooterChar"/>
    <w:uiPriority w:val="99"/>
    <w:unhideWhenUsed/>
    <w:rsid w:val="003520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20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20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2043"/>
  </w:style>
  <w:style w:type="paragraph" w:styleId="Footer">
    <w:name w:val="footer"/>
    <w:basedOn w:val="Normal"/>
    <w:link w:val="FooterChar"/>
    <w:uiPriority w:val="99"/>
    <w:unhideWhenUsed/>
    <w:rsid w:val="003520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20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16C23A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City Council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Bellwood Max</dc:creator>
  <cp:lastModifiedBy>Teacher</cp:lastModifiedBy>
  <cp:revision>2</cp:revision>
  <dcterms:created xsi:type="dcterms:W3CDTF">2018-11-16T10:13:00Z</dcterms:created>
  <dcterms:modified xsi:type="dcterms:W3CDTF">2018-11-16T10:13:00Z</dcterms:modified>
</cp:coreProperties>
</file>