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-615"/>
        <w:tblW w:w="9322" w:type="dxa"/>
        <w:tblLook w:val="04A0" w:firstRow="1" w:lastRow="0" w:firstColumn="1" w:lastColumn="0" w:noHBand="0" w:noVBand="1"/>
      </w:tblPr>
      <w:tblGrid>
        <w:gridCol w:w="623"/>
        <w:gridCol w:w="416"/>
        <w:gridCol w:w="437"/>
        <w:gridCol w:w="437"/>
        <w:gridCol w:w="366"/>
        <w:gridCol w:w="622"/>
        <w:gridCol w:w="416"/>
        <w:gridCol w:w="437"/>
        <w:gridCol w:w="437"/>
        <w:gridCol w:w="435"/>
        <w:gridCol w:w="622"/>
        <w:gridCol w:w="416"/>
        <w:gridCol w:w="437"/>
        <w:gridCol w:w="437"/>
        <w:gridCol w:w="435"/>
        <w:gridCol w:w="622"/>
        <w:gridCol w:w="416"/>
        <w:gridCol w:w="437"/>
        <w:gridCol w:w="438"/>
        <w:gridCol w:w="436"/>
      </w:tblGrid>
      <w:tr w:rsidR="00F3312D" w:rsidRPr="009D3CB0" w:rsidTr="00671A85">
        <w:trPr>
          <w:trHeight w:val="457"/>
        </w:trPr>
        <w:tc>
          <w:tcPr>
            <w:tcW w:w="623" w:type="dxa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  <w:r w:rsidRPr="009D3CB0">
              <w:rPr>
                <w:sz w:val="40"/>
                <w:szCs w:val="40"/>
              </w:rPr>
              <w:t>1</w:t>
            </w:r>
          </w:p>
        </w:tc>
        <w:tc>
          <w:tcPr>
            <w:tcW w:w="416" w:type="dxa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A54B04" w:rsidRPr="009D3CB0" w:rsidRDefault="00A54B04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A54B04" w:rsidRPr="009D3CB0" w:rsidRDefault="009D3CB0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16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A54B04" w:rsidRPr="009D3CB0" w:rsidRDefault="007E5253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16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A54B04" w:rsidRPr="009D3CB0" w:rsidRDefault="007E5253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16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shd w:val="clear" w:color="auto" w:fill="auto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A54B04" w:rsidRPr="009D3CB0" w:rsidRDefault="00A54B04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37" w:type="dxa"/>
          </w:tcPr>
          <w:p w:rsidR="00F3312D" w:rsidRPr="007E5253" w:rsidRDefault="00F3312D" w:rsidP="00671A85">
            <w:pPr>
              <w:rPr>
                <w:sz w:val="40"/>
                <w:szCs w:val="40"/>
                <w:u w:val="single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38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auto"/>
            </w:tcBorders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</w:p>
        </w:tc>
        <w:tc>
          <w:tcPr>
            <w:tcW w:w="437" w:type="dxa"/>
            <w:tcBorders>
              <w:bottom w:val="single" w:sz="18" w:space="0" w:color="auto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38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tcBorders>
              <w:right w:val="single" w:sz="2" w:space="0" w:color="auto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auto"/>
              <w:left w:val="single" w:sz="2" w:space="0" w:color="auto"/>
              <w:bottom w:val="single" w:sz="18" w:space="0" w:color="auto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auto"/>
              <w:left w:val="nil"/>
              <w:bottom w:val="single" w:sz="18" w:space="0" w:color="auto"/>
              <w:right w:val="single" w:sz="2" w:space="0" w:color="auto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tcBorders>
              <w:left w:val="single" w:sz="2" w:space="0" w:color="auto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tcBorders>
              <w:right w:val="single" w:sz="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tcBorders>
              <w:left w:val="single" w:sz="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tcBorders>
              <w:right w:val="single" w:sz="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single" w:sz="2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  <w:tcBorders>
              <w:left w:val="single" w:sz="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32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auto"/>
            </w:tcBorders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auto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1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1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1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38" w:type="dxa"/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2" w:space="0" w:color="000000" w:themeColor="text1"/>
            </w:tcBorders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</w:t>
            </w:r>
          </w:p>
        </w:tc>
        <w:tc>
          <w:tcPr>
            <w:tcW w:w="437" w:type="dxa"/>
            <w:tcBorders>
              <w:bottom w:val="single" w:sz="12" w:space="0" w:color="000000" w:themeColor="text1"/>
            </w:tcBorders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37" w:type="dxa"/>
            <w:tcBorders>
              <w:bottom w:val="single" w:sz="12" w:space="0" w:color="000000" w:themeColor="text1"/>
            </w:tcBorders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8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tcBorders>
              <w:right w:val="single" w:sz="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2" w:space="0" w:color="000000" w:themeColor="text1"/>
              <w:left w:val="single" w:sz="2" w:space="0" w:color="000000" w:themeColor="text1"/>
              <w:bottom w:val="single" w:sz="12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tcBorders>
              <w:left w:val="single" w:sz="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2" w:space="0" w:color="000000" w:themeColor="text1"/>
              <w:bottom w:val="single" w:sz="12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32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2" w:space="0" w:color="000000" w:themeColor="text1"/>
            </w:tcBorders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2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</w:p>
        </w:tc>
        <w:tc>
          <w:tcPr>
            <w:tcW w:w="41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</w:p>
        </w:tc>
        <w:tc>
          <w:tcPr>
            <w:tcW w:w="41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</w:p>
        </w:tc>
        <w:tc>
          <w:tcPr>
            <w:tcW w:w="41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</w:t>
            </w:r>
          </w:p>
        </w:tc>
        <w:tc>
          <w:tcPr>
            <w:tcW w:w="437" w:type="dxa"/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37" w:type="dxa"/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37" w:type="dxa"/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38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</w:t>
            </w: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38" w:type="dxa"/>
            <w:tcBorders>
              <w:bottom w:val="single" w:sz="18" w:space="0" w:color="000000" w:themeColor="text1"/>
            </w:tcBorders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32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13</w:t>
            </w: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14</w:t>
            </w:r>
          </w:p>
        </w:tc>
        <w:tc>
          <w:tcPr>
            <w:tcW w:w="41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15</w:t>
            </w:r>
          </w:p>
        </w:tc>
        <w:tc>
          <w:tcPr>
            <w:tcW w:w="41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16</w:t>
            </w:r>
          </w:p>
        </w:tc>
        <w:tc>
          <w:tcPr>
            <w:tcW w:w="416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shd w:val="clear" w:color="auto" w:fill="auto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  <w:shd w:val="clear" w:color="auto" w:fill="FFFFFF" w:themeFill="background1"/>
          </w:tcPr>
          <w:p w:rsidR="00F3312D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  <w:shd w:val="clear" w:color="auto" w:fill="FFFFFF" w:themeFill="background1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</w:t>
            </w:r>
          </w:p>
        </w:tc>
        <w:tc>
          <w:tcPr>
            <w:tcW w:w="437" w:type="dxa"/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2879EB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+</w:t>
            </w:r>
          </w:p>
        </w:tc>
        <w:tc>
          <w:tcPr>
            <w:tcW w:w="437" w:type="dxa"/>
          </w:tcPr>
          <w:p w:rsidR="00F3312D" w:rsidRPr="009D3CB0" w:rsidRDefault="002879EB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8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9C002E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</w:t>
            </w: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507325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bottom w:val="single" w:sz="18" w:space="0" w:color="000000" w:themeColor="text1"/>
            </w:tcBorders>
          </w:tcPr>
          <w:p w:rsidR="00F3312D" w:rsidRPr="009D3CB0" w:rsidRDefault="002879EB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</w:p>
        </w:tc>
        <w:tc>
          <w:tcPr>
            <w:tcW w:w="438" w:type="dxa"/>
            <w:tcBorders>
              <w:bottom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  <w:bottom w:val="single" w:sz="18" w:space="0" w:color="000000" w:themeColor="text1"/>
              <w:right w:val="nil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tcBorders>
              <w:top w:val="single" w:sz="18" w:space="0" w:color="000000" w:themeColor="text1"/>
              <w:left w:val="nil"/>
              <w:bottom w:val="single" w:sz="18" w:space="0" w:color="000000" w:themeColor="text1"/>
            </w:tcBorders>
            <w:shd w:val="clear" w:color="auto" w:fill="D9D9D9" w:themeFill="background1" w:themeFillShade="D9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9C002E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  <w:tcBorders>
              <w:top w:val="single" w:sz="18" w:space="0" w:color="000000" w:themeColor="text1"/>
            </w:tcBorders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  <w:tr w:rsidR="00F3312D" w:rsidRPr="009D3CB0" w:rsidTr="00671A85">
        <w:trPr>
          <w:trHeight w:val="457"/>
        </w:trPr>
        <w:tc>
          <w:tcPr>
            <w:tcW w:w="623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b/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36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5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622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1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7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8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  <w:tc>
          <w:tcPr>
            <w:tcW w:w="436" w:type="dxa"/>
          </w:tcPr>
          <w:p w:rsidR="00F3312D" w:rsidRPr="009D3CB0" w:rsidRDefault="00F3312D" w:rsidP="00671A85">
            <w:pPr>
              <w:rPr>
                <w:sz w:val="40"/>
                <w:szCs w:val="40"/>
              </w:rPr>
            </w:pPr>
          </w:p>
        </w:tc>
      </w:tr>
    </w:tbl>
    <w:p w:rsidR="00376A98" w:rsidRPr="009D3CB0" w:rsidRDefault="00376A98">
      <w:pPr>
        <w:rPr>
          <w:sz w:val="40"/>
          <w:szCs w:val="40"/>
        </w:rPr>
      </w:pPr>
      <w:bookmarkStart w:id="0" w:name="_GoBack"/>
      <w:bookmarkEnd w:id="0"/>
    </w:p>
    <w:sectPr w:rsidR="00376A98" w:rsidRPr="009D3CB0" w:rsidSect="00376A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D7F" w:rsidRDefault="00F13D7F" w:rsidP="005E3A58">
      <w:pPr>
        <w:spacing w:after="0" w:line="240" w:lineRule="auto"/>
      </w:pPr>
      <w:r>
        <w:separator/>
      </w:r>
    </w:p>
  </w:endnote>
  <w:endnote w:type="continuationSeparator" w:id="0">
    <w:p w:rsidR="00F13D7F" w:rsidRDefault="00F13D7F" w:rsidP="005E3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D7F" w:rsidRDefault="00F13D7F" w:rsidP="005E3A58">
      <w:pPr>
        <w:spacing w:after="0" w:line="240" w:lineRule="auto"/>
      </w:pPr>
      <w:r>
        <w:separator/>
      </w:r>
    </w:p>
  </w:footnote>
  <w:footnote w:type="continuationSeparator" w:id="0">
    <w:p w:rsidR="00F13D7F" w:rsidRDefault="00F13D7F" w:rsidP="005E3A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B04"/>
    <w:rsid w:val="0001186F"/>
    <w:rsid w:val="002879EB"/>
    <w:rsid w:val="003754BC"/>
    <w:rsid w:val="00376A98"/>
    <w:rsid w:val="00507325"/>
    <w:rsid w:val="005E3A58"/>
    <w:rsid w:val="00671A85"/>
    <w:rsid w:val="006E0705"/>
    <w:rsid w:val="00720884"/>
    <w:rsid w:val="007E5253"/>
    <w:rsid w:val="00883481"/>
    <w:rsid w:val="008C2482"/>
    <w:rsid w:val="008C2749"/>
    <w:rsid w:val="009C002E"/>
    <w:rsid w:val="009D3CB0"/>
    <w:rsid w:val="00A54B04"/>
    <w:rsid w:val="00A849A9"/>
    <w:rsid w:val="00B15469"/>
    <w:rsid w:val="00B47AE0"/>
    <w:rsid w:val="00B92F2E"/>
    <w:rsid w:val="00C76FCA"/>
    <w:rsid w:val="00D073E7"/>
    <w:rsid w:val="00D33BBA"/>
    <w:rsid w:val="00E719D0"/>
    <w:rsid w:val="00F13D7F"/>
    <w:rsid w:val="00F3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A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A58"/>
  </w:style>
  <w:style w:type="paragraph" w:styleId="Footer">
    <w:name w:val="footer"/>
    <w:basedOn w:val="Normal"/>
    <w:link w:val="Foot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A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A9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54B0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3A58"/>
  </w:style>
  <w:style w:type="paragraph" w:styleId="Footer">
    <w:name w:val="footer"/>
    <w:basedOn w:val="Normal"/>
    <w:link w:val="FooterChar"/>
    <w:uiPriority w:val="99"/>
    <w:unhideWhenUsed/>
    <w:rsid w:val="005E3A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3A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16C23A</Template>
  <TotalTime>5</TotalTime>
  <Pages>1</Pages>
  <Words>100</Words>
  <Characters>571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duncan.j54</dc:creator>
  <cp:lastModifiedBy>Teacher</cp:lastModifiedBy>
  <cp:revision>2</cp:revision>
  <dcterms:created xsi:type="dcterms:W3CDTF">2018-11-14T12:44:00Z</dcterms:created>
  <dcterms:modified xsi:type="dcterms:W3CDTF">2018-11-14T12:44:00Z</dcterms:modified>
</cp:coreProperties>
</file>