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1216"/>
        <w:tblW w:w="10284" w:type="dxa"/>
        <w:tblLook w:val="04A0" w:firstRow="1" w:lastRow="0" w:firstColumn="1" w:lastColumn="0" w:noHBand="0" w:noVBand="1"/>
      </w:tblPr>
      <w:tblGrid>
        <w:gridCol w:w="688"/>
        <w:gridCol w:w="459"/>
        <w:gridCol w:w="482"/>
        <w:gridCol w:w="482"/>
        <w:gridCol w:w="404"/>
        <w:gridCol w:w="686"/>
        <w:gridCol w:w="459"/>
        <w:gridCol w:w="482"/>
        <w:gridCol w:w="482"/>
        <w:gridCol w:w="480"/>
        <w:gridCol w:w="686"/>
        <w:gridCol w:w="459"/>
        <w:gridCol w:w="482"/>
        <w:gridCol w:w="482"/>
        <w:gridCol w:w="480"/>
        <w:gridCol w:w="686"/>
        <w:gridCol w:w="459"/>
        <w:gridCol w:w="482"/>
        <w:gridCol w:w="483"/>
        <w:gridCol w:w="481"/>
      </w:tblGrid>
      <w:tr w:rsidR="00F3312D" w:rsidRPr="009D3CB0" w:rsidTr="0003505B">
        <w:trPr>
          <w:trHeight w:val="474"/>
        </w:trPr>
        <w:tc>
          <w:tcPr>
            <w:tcW w:w="688" w:type="dxa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9D3CB0">
              <w:rPr>
                <w:sz w:val="40"/>
                <w:szCs w:val="40"/>
              </w:rPr>
              <w:t>1</w:t>
            </w:r>
          </w:p>
        </w:tc>
        <w:tc>
          <w:tcPr>
            <w:tcW w:w="459" w:type="dxa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A54B04" w:rsidRPr="009D3CB0" w:rsidRDefault="00A54B04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A54B04" w:rsidRPr="009D3CB0" w:rsidRDefault="009D3CB0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59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A54B04" w:rsidRPr="009D3CB0" w:rsidRDefault="007E5253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59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A54B04" w:rsidRPr="009D3CB0" w:rsidRDefault="007E5253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59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auto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A54B04" w:rsidRPr="009D3CB0" w:rsidRDefault="00A54B04" w:rsidP="0003505B">
            <w:pPr>
              <w:rPr>
                <w:sz w:val="40"/>
                <w:szCs w:val="40"/>
              </w:rPr>
            </w:pPr>
          </w:p>
        </w:tc>
      </w:tr>
      <w:tr w:rsidR="0003505B" w:rsidRPr="009D3CB0" w:rsidTr="0003505B">
        <w:trPr>
          <w:trHeight w:val="474"/>
        </w:trPr>
        <w:tc>
          <w:tcPr>
            <w:tcW w:w="688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03505B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04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  <w:u w:val="single"/>
              </w:rPr>
            </w:pPr>
            <w:r w:rsidRPr="003A11FC">
              <w:rPr>
                <w:sz w:val="40"/>
                <w:szCs w:val="40"/>
              </w:rPr>
              <w:t>3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82" w:type="dxa"/>
          </w:tcPr>
          <w:p w:rsidR="00F3312D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8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83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03505B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auto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4</w:t>
            </w:r>
          </w:p>
        </w:tc>
        <w:tc>
          <w:tcPr>
            <w:tcW w:w="482" w:type="dxa"/>
            <w:tcBorders>
              <w:bottom w:val="single" w:sz="18" w:space="0" w:color="auto"/>
            </w:tcBorders>
          </w:tcPr>
          <w:p w:rsidR="00F3312D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04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4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9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4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83" w:type="dxa"/>
            <w:tcBorders>
              <w:bottom w:val="single" w:sz="18" w:space="0" w:color="000000" w:themeColor="text1"/>
            </w:tcBorders>
          </w:tcPr>
          <w:p w:rsidR="00F3312D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9</w:t>
            </w: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03505B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right w:val="single" w:sz="2" w:space="0" w:color="auto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tcBorders>
              <w:left w:val="single" w:sz="2" w:space="0" w:color="auto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right w:val="single" w:sz="2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2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tcBorders>
              <w:left w:val="single" w:sz="2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right w:val="single" w:sz="2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2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  <w:tcBorders>
              <w:left w:val="single" w:sz="2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03505B">
        <w:trPr>
          <w:trHeight w:val="448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auto"/>
            </w:tcBorders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auto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03505B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59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59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59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03505B" w:rsidRPr="009D3CB0" w:rsidTr="0003505B">
        <w:trPr>
          <w:trHeight w:val="474"/>
        </w:trPr>
        <w:tc>
          <w:tcPr>
            <w:tcW w:w="688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03505B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4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04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3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3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8</w:t>
            </w:r>
          </w:p>
        </w:tc>
        <w:tc>
          <w:tcPr>
            <w:tcW w:w="482" w:type="dxa"/>
          </w:tcPr>
          <w:p w:rsidR="00F3312D" w:rsidRPr="003A11FC" w:rsidRDefault="00C7080A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3" w:type="dxa"/>
          </w:tcPr>
          <w:p w:rsidR="00F3312D" w:rsidRPr="003A11FC" w:rsidRDefault="00507325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4</w:t>
            </w: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03505B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C7080A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04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C7080A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8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507325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4</w:t>
            </w:r>
          </w:p>
        </w:tc>
        <w:tc>
          <w:tcPr>
            <w:tcW w:w="483" w:type="dxa"/>
            <w:tcBorders>
              <w:bottom w:val="single" w:sz="18" w:space="0" w:color="000000" w:themeColor="text1"/>
            </w:tcBorders>
          </w:tcPr>
          <w:p w:rsidR="00F3312D" w:rsidRPr="003A11FC" w:rsidRDefault="00C7080A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03505B" w:rsidRPr="009D3CB0" w:rsidTr="0003505B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tcBorders>
              <w:left w:val="single" w:sz="2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03505B">
        <w:trPr>
          <w:trHeight w:val="448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03505B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459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459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459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auto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03505B" w:rsidRPr="009D3CB0" w:rsidTr="0003505B">
        <w:trPr>
          <w:trHeight w:val="474"/>
        </w:trPr>
        <w:tc>
          <w:tcPr>
            <w:tcW w:w="688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F3312D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03505B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82" w:type="dxa"/>
          </w:tcPr>
          <w:p w:rsidR="00F3312D" w:rsidRPr="003A11FC" w:rsidRDefault="00507325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04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82" w:type="dxa"/>
          </w:tcPr>
          <w:p w:rsidR="00F3312D" w:rsidRPr="003A11FC" w:rsidRDefault="00C7080A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5</w:t>
            </w:r>
          </w:p>
        </w:tc>
        <w:tc>
          <w:tcPr>
            <w:tcW w:w="482" w:type="dxa"/>
          </w:tcPr>
          <w:p w:rsidR="00F3312D" w:rsidRPr="003A11FC" w:rsidRDefault="00C7080A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9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3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F3312D" w:rsidRPr="009D3CB0" w:rsidTr="0003505B">
        <w:trPr>
          <w:trHeight w:val="474"/>
        </w:trPr>
        <w:tc>
          <w:tcPr>
            <w:tcW w:w="688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C7080A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04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3</w:t>
            </w:r>
          </w:p>
        </w:tc>
        <w:tc>
          <w:tcPr>
            <w:tcW w:w="480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F3312D" w:rsidRPr="003A11FC" w:rsidRDefault="00F3312D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F3312D" w:rsidRPr="003A11FC" w:rsidRDefault="003A11FC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83" w:type="dxa"/>
            <w:tcBorders>
              <w:bottom w:val="single" w:sz="18" w:space="0" w:color="000000" w:themeColor="text1"/>
            </w:tcBorders>
          </w:tcPr>
          <w:p w:rsidR="00F3312D" w:rsidRPr="003A11FC" w:rsidRDefault="00C7080A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81" w:type="dxa"/>
          </w:tcPr>
          <w:p w:rsidR="00F3312D" w:rsidRPr="009D3CB0" w:rsidRDefault="00F3312D" w:rsidP="0003505B">
            <w:pPr>
              <w:rPr>
                <w:sz w:val="40"/>
                <w:szCs w:val="40"/>
              </w:rPr>
            </w:pPr>
          </w:p>
        </w:tc>
      </w:tr>
      <w:tr w:rsidR="0003505B" w:rsidRPr="009D3CB0" w:rsidTr="0003505B">
        <w:trPr>
          <w:trHeight w:val="474"/>
        </w:trPr>
        <w:tc>
          <w:tcPr>
            <w:tcW w:w="688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03505B">
        <w:trPr>
          <w:trHeight w:val="448"/>
        </w:trPr>
        <w:tc>
          <w:tcPr>
            <w:tcW w:w="688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03505B">
        <w:trPr>
          <w:trHeight w:val="474"/>
        </w:trPr>
        <w:tc>
          <w:tcPr>
            <w:tcW w:w="688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985866" w:rsidRPr="009D3CB0" w:rsidRDefault="00985866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</w:t>
            </w:r>
          </w:p>
        </w:tc>
        <w:tc>
          <w:tcPr>
            <w:tcW w:w="459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</w:t>
            </w:r>
          </w:p>
        </w:tc>
        <w:tc>
          <w:tcPr>
            <w:tcW w:w="459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  <w:tc>
          <w:tcPr>
            <w:tcW w:w="459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auto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03505B" w:rsidRPr="009D3CB0" w:rsidTr="0003505B">
        <w:trPr>
          <w:trHeight w:val="474"/>
        </w:trPr>
        <w:tc>
          <w:tcPr>
            <w:tcW w:w="688" w:type="dxa"/>
            <w:shd w:val="clear" w:color="auto" w:fill="FFFFFF" w:themeFill="background1"/>
          </w:tcPr>
          <w:p w:rsidR="00985866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985866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985866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  <w:shd w:val="clear" w:color="auto" w:fill="FFFFFF" w:themeFill="background1"/>
          </w:tcPr>
          <w:p w:rsidR="00985866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  <w:shd w:val="clear" w:color="auto" w:fill="FFFFFF" w:themeFill="background1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03505B">
        <w:trPr>
          <w:trHeight w:val="474"/>
        </w:trPr>
        <w:tc>
          <w:tcPr>
            <w:tcW w:w="688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2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04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82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0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2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4</w:t>
            </w:r>
          </w:p>
        </w:tc>
        <w:tc>
          <w:tcPr>
            <w:tcW w:w="480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+</w:t>
            </w:r>
          </w:p>
        </w:tc>
        <w:tc>
          <w:tcPr>
            <w:tcW w:w="482" w:type="dxa"/>
          </w:tcPr>
          <w:p w:rsidR="00985866" w:rsidRPr="003A11FC" w:rsidRDefault="003A11FC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83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3</w:t>
            </w: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03505B">
        <w:trPr>
          <w:trHeight w:val="474"/>
        </w:trPr>
        <w:tc>
          <w:tcPr>
            <w:tcW w:w="688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985866" w:rsidRPr="003A11FC" w:rsidRDefault="003A11FC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7</w:t>
            </w:r>
          </w:p>
        </w:tc>
        <w:tc>
          <w:tcPr>
            <w:tcW w:w="404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985866" w:rsidRPr="003A11FC" w:rsidRDefault="003A11FC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6</w:t>
            </w:r>
          </w:p>
        </w:tc>
        <w:tc>
          <w:tcPr>
            <w:tcW w:w="480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  <w:shd w:val="clear" w:color="auto" w:fill="auto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985866" w:rsidRPr="003A11FC" w:rsidRDefault="003A11FC" w:rsidP="000350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9</w:t>
            </w:r>
          </w:p>
        </w:tc>
        <w:tc>
          <w:tcPr>
            <w:tcW w:w="480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bottom w:val="single" w:sz="18" w:space="0" w:color="000000" w:themeColor="text1"/>
            </w:tcBorders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bottom w:val="single" w:sz="18" w:space="0" w:color="000000" w:themeColor="text1"/>
            </w:tcBorders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8</w:t>
            </w:r>
          </w:p>
        </w:tc>
        <w:tc>
          <w:tcPr>
            <w:tcW w:w="483" w:type="dxa"/>
            <w:tcBorders>
              <w:bottom w:val="single" w:sz="18" w:space="0" w:color="000000" w:themeColor="text1"/>
            </w:tcBorders>
          </w:tcPr>
          <w:p w:rsidR="00985866" w:rsidRPr="003A11FC" w:rsidRDefault="00985866" w:rsidP="0003505B">
            <w:pPr>
              <w:rPr>
                <w:sz w:val="40"/>
                <w:szCs w:val="40"/>
              </w:rPr>
            </w:pPr>
            <w:r w:rsidRPr="003A11FC">
              <w:rPr>
                <w:sz w:val="40"/>
                <w:szCs w:val="40"/>
              </w:rPr>
              <w:t>8</w:t>
            </w: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03505B" w:rsidRPr="009D3CB0" w:rsidTr="0003505B">
        <w:trPr>
          <w:trHeight w:val="474"/>
        </w:trPr>
        <w:tc>
          <w:tcPr>
            <w:tcW w:w="688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2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03505B">
        <w:trPr>
          <w:trHeight w:val="474"/>
        </w:trPr>
        <w:tc>
          <w:tcPr>
            <w:tcW w:w="688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  <w:tcBorders>
              <w:top w:val="single" w:sz="18" w:space="0" w:color="000000" w:themeColor="text1"/>
            </w:tcBorders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03505B">
        <w:trPr>
          <w:trHeight w:val="474"/>
        </w:trPr>
        <w:tc>
          <w:tcPr>
            <w:tcW w:w="688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03505B">
        <w:trPr>
          <w:trHeight w:val="474"/>
        </w:trPr>
        <w:tc>
          <w:tcPr>
            <w:tcW w:w="688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  <w:tr w:rsidR="00985866" w:rsidRPr="009D3CB0" w:rsidTr="0003505B">
        <w:trPr>
          <w:trHeight w:val="474"/>
        </w:trPr>
        <w:tc>
          <w:tcPr>
            <w:tcW w:w="688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b/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04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0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686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59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2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3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  <w:tc>
          <w:tcPr>
            <w:tcW w:w="481" w:type="dxa"/>
          </w:tcPr>
          <w:p w:rsidR="00985866" w:rsidRPr="009D3CB0" w:rsidRDefault="00985866" w:rsidP="0003505B">
            <w:pPr>
              <w:rPr>
                <w:sz w:val="40"/>
                <w:szCs w:val="40"/>
              </w:rPr>
            </w:pPr>
          </w:p>
        </w:tc>
      </w:tr>
    </w:tbl>
    <w:p w:rsidR="00376A98" w:rsidRPr="009D3CB0" w:rsidRDefault="00376A98">
      <w:pPr>
        <w:rPr>
          <w:sz w:val="40"/>
          <w:szCs w:val="40"/>
        </w:rPr>
      </w:pPr>
    </w:p>
    <w:sectPr w:rsidR="00376A98" w:rsidRPr="009D3CB0" w:rsidSect="000350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6F8" w:rsidRDefault="004B06F8" w:rsidP="005E3A58">
      <w:pPr>
        <w:spacing w:after="0" w:line="240" w:lineRule="auto"/>
      </w:pPr>
      <w:r>
        <w:separator/>
      </w:r>
    </w:p>
  </w:endnote>
  <w:endnote w:type="continuationSeparator" w:id="0">
    <w:p w:rsidR="004B06F8" w:rsidRDefault="004B06F8" w:rsidP="005E3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6F8" w:rsidRDefault="004B06F8" w:rsidP="005E3A58">
      <w:pPr>
        <w:spacing w:after="0" w:line="240" w:lineRule="auto"/>
      </w:pPr>
      <w:r>
        <w:separator/>
      </w:r>
    </w:p>
  </w:footnote>
  <w:footnote w:type="continuationSeparator" w:id="0">
    <w:p w:rsidR="004B06F8" w:rsidRDefault="004B06F8" w:rsidP="005E3A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B04"/>
    <w:rsid w:val="0001186F"/>
    <w:rsid w:val="0003505B"/>
    <w:rsid w:val="003754BC"/>
    <w:rsid w:val="00376A98"/>
    <w:rsid w:val="003A11FC"/>
    <w:rsid w:val="004677B4"/>
    <w:rsid w:val="004B06F8"/>
    <w:rsid w:val="00507325"/>
    <w:rsid w:val="005E3A58"/>
    <w:rsid w:val="006E0705"/>
    <w:rsid w:val="00720884"/>
    <w:rsid w:val="007A2A2E"/>
    <w:rsid w:val="007E5253"/>
    <w:rsid w:val="00883481"/>
    <w:rsid w:val="008C2482"/>
    <w:rsid w:val="008C2749"/>
    <w:rsid w:val="00985866"/>
    <w:rsid w:val="009C002E"/>
    <w:rsid w:val="009D3CB0"/>
    <w:rsid w:val="00A54B04"/>
    <w:rsid w:val="00A849A9"/>
    <w:rsid w:val="00B15469"/>
    <w:rsid w:val="00B47AE0"/>
    <w:rsid w:val="00B92F2E"/>
    <w:rsid w:val="00C7080A"/>
    <w:rsid w:val="00C76FCA"/>
    <w:rsid w:val="00D073E7"/>
    <w:rsid w:val="00D33BBA"/>
    <w:rsid w:val="00E719D0"/>
    <w:rsid w:val="00F3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A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4B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A58"/>
  </w:style>
  <w:style w:type="paragraph" w:styleId="Footer">
    <w:name w:val="footer"/>
    <w:basedOn w:val="Normal"/>
    <w:link w:val="Foot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A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A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4B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A58"/>
  </w:style>
  <w:style w:type="paragraph" w:styleId="Footer">
    <w:name w:val="footer"/>
    <w:basedOn w:val="Normal"/>
    <w:link w:val="Foot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16C23A</Template>
  <TotalTime>1</TotalTime>
  <Pages>1</Pages>
  <Words>100</Words>
  <Characters>571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duncan.j54</dc:creator>
  <cp:lastModifiedBy>Teacher</cp:lastModifiedBy>
  <cp:revision>2</cp:revision>
  <dcterms:created xsi:type="dcterms:W3CDTF">2018-11-14T12:45:00Z</dcterms:created>
  <dcterms:modified xsi:type="dcterms:W3CDTF">2018-11-14T12:45:00Z</dcterms:modified>
</cp:coreProperties>
</file>